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FFE33D" w14:textId="77777777" w:rsidR="00CA3F2A" w:rsidRPr="00CA3F2A" w:rsidRDefault="00B4204C" w:rsidP="00316925">
      <w:r>
        <w:rPr>
          <w:noProof/>
        </w:rPr>
        <w:drawing>
          <wp:anchor distT="0" distB="0" distL="114300" distR="114300" simplePos="0" relativeHeight="251658324" behindDoc="0" locked="0" layoutInCell="1" allowOverlap="1" wp14:anchorId="3CC1C3CF" wp14:editId="7081BCEE">
            <wp:simplePos x="0" y="0"/>
            <wp:positionH relativeFrom="column">
              <wp:posOffset>635</wp:posOffset>
            </wp:positionH>
            <wp:positionV relativeFrom="paragraph">
              <wp:posOffset>-685800</wp:posOffset>
            </wp:positionV>
            <wp:extent cx="2595366" cy="835025"/>
            <wp:effectExtent l="0" t="0" r="0" b="3175"/>
            <wp:wrapNone/>
            <wp:docPr id="2118636841" name="Picture 1" descr="A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36841" name="Picture 1" descr="A blue and orange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7940" cy="83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D46" w:rsidRPr="00CA3F2A">
        <w:rPr>
          <w:noProof/>
        </w:rPr>
        <mc:AlternateContent>
          <mc:Choice Requires="wps">
            <w:drawing>
              <wp:anchor distT="0" distB="0" distL="114300" distR="114300" simplePos="0" relativeHeight="251658254" behindDoc="1" locked="0" layoutInCell="1" allowOverlap="1" wp14:anchorId="3C39E368" wp14:editId="13D5EAD2">
                <wp:simplePos x="0" y="0"/>
                <wp:positionH relativeFrom="margin">
                  <wp:posOffset>2338055</wp:posOffset>
                </wp:positionH>
                <wp:positionV relativeFrom="page">
                  <wp:posOffset>1244009</wp:posOffset>
                </wp:positionV>
                <wp:extent cx="3898191" cy="3857840"/>
                <wp:effectExtent l="0" t="0" r="7620" b="9525"/>
                <wp:wrapNone/>
                <wp:docPr id="358603367" name="Rectangle 3"/>
                <wp:cNvGraphicFramePr/>
                <a:graphic xmlns:a="http://schemas.openxmlformats.org/drawingml/2006/main">
                  <a:graphicData uri="http://schemas.microsoft.com/office/word/2010/wordprocessingShape">
                    <wps:wsp>
                      <wps:cNvSpPr/>
                      <wps:spPr>
                        <a:xfrm>
                          <a:off x="0" y="0"/>
                          <a:ext cx="3898191" cy="3857840"/>
                        </a:xfrm>
                        <a:prstGeom prst="rect">
                          <a:avLst/>
                        </a:prstGeom>
                        <a:blipFill>
                          <a:blip r:embed="rId9"/>
                          <a:srcRect/>
                          <a:stretch>
                            <a:fillRect t="-17364" b="-1736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2BD86" id="Rectangle 3" o:spid="_x0000_s1026" style="position:absolute;margin-left:184.1pt;margin-top:97.95pt;width:306.95pt;height:303.7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" stroked="f" strokeweight="1pt">
                <v:fill r:id="rId10" o:title="" recolor="t" rotate="t" type="frame"/>
                <w10:wrap anchorx="margin" anchory="page"/>
              </v:rect>
            </w:pict>
          </mc:Fallback>
        </mc:AlternateContent>
      </w:r>
      <w:r w:rsidR="00EC4D46" w:rsidRPr="00CA3F2A">
        <w:rPr>
          <w:noProof/>
        </w:rPr>
        <w:drawing>
          <wp:anchor distT="0" distB="0" distL="114300" distR="114300" simplePos="0" relativeHeight="251658242" behindDoc="1" locked="0" layoutInCell="1" allowOverlap="1" wp14:anchorId="109E2C32" wp14:editId="1F122C98">
            <wp:simplePos x="0" y="0"/>
            <wp:positionH relativeFrom="page">
              <wp:align>center</wp:align>
            </wp:positionH>
            <wp:positionV relativeFrom="page">
              <wp:align>top</wp:align>
            </wp:positionV>
            <wp:extent cx="7559040" cy="10688320"/>
            <wp:effectExtent l="0" t="0" r="3810" b="0"/>
            <wp:wrapNone/>
            <wp:docPr id="3159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0124" name="Picture 1"/>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7559040" cy="1068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FE9">
        <w:rPr>
          <w:noProof/>
        </w:rPr>
        <w:drawing>
          <wp:anchor distT="0" distB="0" distL="114300" distR="114300" simplePos="0" relativeHeight="251658246" behindDoc="0" locked="0" layoutInCell="1" allowOverlap="1" wp14:anchorId="17458010" wp14:editId="604EAC2B">
            <wp:simplePos x="0" y="0"/>
            <wp:positionH relativeFrom="column">
              <wp:posOffset>4492625</wp:posOffset>
            </wp:positionH>
            <wp:positionV relativeFrom="page">
              <wp:posOffset>635</wp:posOffset>
            </wp:positionV>
            <wp:extent cx="2423795" cy="3858260"/>
            <wp:effectExtent l="0" t="0" r="0" b="8890"/>
            <wp:wrapNone/>
            <wp:docPr id="2094814401"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14401" name="Graphic 2094814401"/>
                    <pic:cNvPicPr/>
                  </pic:nvPicPr>
                  <pic:blipFill>
                    <a:blip r:embed="rId12">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423795" cy="3858260"/>
                    </a:xfrm>
                    <a:prstGeom prst="rect">
                      <a:avLst/>
                    </a:prstGeom>
                  </pic:spPr>
                </pic:pic>
              </a:graphicData>
            </a:graphic>
            <wp14:sizeRelH relativeFrom="margin">
              <wp14:pctWidth>0</wp14:pctWidth>
            </wp14:sizeRelH>
            <wp14:sizeRelV relativeFrom="margin">
              <wp14:pctHeight>0</wp14:pctHeight>
            </wp14:sizeRelV>
          </wp:anchor>
        </w:drawing>
      </w:r>
    </w:p>
    <w:p w14:paraId="2EBD8B55" w14:textId="77777777" w:rsidR="00CA3F2A" w:rsidRPr="00CA3F2A" w:rsidRDefault="00CA3F2A" w:rsidP="00316925"/>
    <w:p w14:paraId="3896F9D8" w14:textId="77777777" w:rsidR="00CA3F2A" w:rsidRPr="00CA3F2A" w:rsidRDefault="00CA3F2A" w:rsidP="00316925"/>
    <w:p w14:paraId="12FBB5A1" w14:textId="77777777" w:rsidR="00CA3F2A" w:rsidRPr="00CA3F2A" w:rsidRDefault="00C00FE9" w:rsidP="00316925">
      <w:r>
        <w:rPr>
          <w:noProof/>
        </w:rPr>
        <w:drawing>
          <wp:anchor distT="0" distB="0" distL="114300" distR="114300" simplePos="0" relativeHeight="251658247" behindDoc="0" locked="0" layoutInCell="1" allowOverlap="1" wp14:anchorId="452FDCF7" wp14:editId="583CC66C">
            <wp:simplePos x="0" y="0"/>
            <wp:positionH relativeFrom="column">
              <wp:posOffset>442108</wp:posOffset>
            </wp:positionH>
            <wp:positionV relativeFrom="page">
              <wp:posOffset>2243470</wp:posOffset>
            </wp:positionV>
            <wp:extent cx="2426970" cy="2147570"/>
            <wp:effectExtent l="0" t="0" r="0" b="5080"/>
            <wp:wrapNone/>
            <wp:docPr id="187211778"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1778" name="Graphic 187211778"/>
                    <pic:cNvPicPr/>
                  </pic:nvPicPr>
                  <pic:blipFill>
                    <a:blip r:embed="rId14">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426970" cy="2147570"/>
                    </a:xfrm>
                    <a:prstGeom prst="rect">
                      <a:avLst/>
                    </a:prstGeom>
                  </pic:spPr>
                </pic:pic>
              </a:graphicData>
            </a:graphic>
            <wp14:sizeRelH relativeFrom="margin">
              <wp14:pctWidth>0</wp14:pctWidth>
            </wp14:sizeRelH>
            <wp14:sizeRelV relativeFrom="margin">
              <wp14:pctHeight>0</wp14:pctHeight>
            </wp14:sizeRelV>
          </wp:anchor>
        </w:drawing>
      </w:r>
    </w:p>
    <w:p w14:paraId="5D739304" w14:textId="77777777" w:rsidR="00CA3F2A" w:rsidRPr="00CA3F2A" w:rsidRDefault="00CA3F2A" w:rsidP="00316925"/>
    <w:p w14:paraId="35DBDCC4" w14:textId="77777777" w:rsidR="00CA3F2A" w:rsidRPr="00CA3F2A" w:rsidRDefault="00CA3F2A" w:rsidP="00316925"/>
    <w:p w14:paraId="4EB11CA6" w14:textId="77777777" w:rsidR="00CA3F2A" w:rsidRPr="00CA3F2A" w:rsidRDefault="00CA3F2A" w:rsidP="00316925"/>
    <w:p w14:paraId="7BA4F726" w14:textId="77777777" w:rsidR="00CA3F2A" w:rsidRPr="00CA3F2A" w:rsidRDefault="00CA3F2A" w:rsidP="00316925"/>
    <w:p w14:paraId="02AA6DC3" w14:textId="77777777" w:rsidR="00CA3F2A" w:rsidRPr="00CA3F2A" w:rsidRDefault="00CA3F2A" w:rsidP="00316925"/>
    <w:p w14:paraId="5F41762E" w14:textId="77777777" w:rsidR="00CA3F2A" w:rsidRPr="00CA3F2A" w:rsidRDefault="00CA3F2A" w:rsidP="00316925"/>
    <w:p w14:paraId="6D5FA039" w14:textId="77777777" w:rsidR="00CA3F2A" w:rsidRPr="00CA3F2A" w:rsidRDefault="00C00FE9" w:rsidP="00316925">
      <w:r>
        <w:rPr>
          <w:noProof/>
        </w:rPr>
        <w:drawing>
          <wp:anchor distT="0" distB="0" distL="114300" distR="114300" simplePos="0" relativeHeight="251658255" behindDoc="0" locked="0" layoutInCell="1" allowOverlap="1" wp14:anchorId="2E94FD25" wp14:editId="24C03B1A">
            <wp:simplePos x="0" y="0"/>
            <wp:positionH relativeFrom="column">
              <wp:posOffset>3801996</wp:posOffset>
            </wp:positionH>
            <wp:positionV relativeFrom="paragraph">
              <wp:posOffset>294758</wp:posOffset>
            </wp:positionV>
            <wp:extent cx="313661" cy="1712066"/>
            <wp:effectExtent l="0" t="0" r="0" b="2540"/>
            <wp:wrapNone/>
            <wp:docPr id="744817271"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17271" name="Graphic 744817271"/>
                    <pic:cNvPicPr/>
                  </pic:nvPicPr>
                  <pic:blipFill>
                    <a:blip r:embed="rId16">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321600" cy="1755402"/>
                    </a:xfrm>
                    <a:prstGeom prst="rect">
                      <a:avLst/>
                    </a:prstGeom>
                  </pic:spPr>
                </pic:pic>
              </a:graphicData>
            </a:graphic>
            <wp14:sizeRelH relativeFrom="margin">
              <wp14:pctWidth>0</wp14:pctWidth>
            </wp14:sizeRelH>
            <wp14:sizeRelV relativeFrom="margin">
              <wp14:pctHeight>0</wp14:pctHeight>
            </wp14:sizeRelV>
          </wp:anchor>
        </w:drawing>
      </w:r>
    </w:p>
    <w:p w14:paraId="08928F90" w14:textId="77777777" w:rsidR="00CA3F2A" w:rsidRPr="00CA3F2A" w:rsidRDefault="00EC4D46" w:rsidP="00316925">
      <w:r w:rsidRPr="00CA3F2A">
        <w:rPr>
          <w:noProof/>
        </w:rPr>
        <mc:AlternateContent>
          <mc:Choice Requires="wps">
            <w:drawing>
              <wp:anchor distT="0" distB="0" distL="114300" distR="114300" simplePos="0" relativeHeight="251658256" behindDoc="1" locked="0" layoutInCell="1" allowOverlap="1" wp14:anchorId="7DA812EF" wp14:editId="33EB4765">
                <wp:simplePos x="0" y="0"/>
                <wp:positionH relativeFrom="margin">
                  <wp:posOffset>2866330</wp:posOffset>
                </wp:positionH>
                <wp:positionV relativeFrom="page">
                  <wp:posOffset>4769712</wp:posOffset>
                </wp:positionV>
                <wp:extent cx="1392865" cy="1378063"/>
                <wp:effectExtent l="0" t="0" r="0" b="0"/>
                <wp:wrapNone/>
                <wp:docPr id="827812816" name="Rectangle 3"/>
                <wp:cNvGraphicFramePr/>
                <a:graphic xmlns:a="http://schemas.openxmlformats.org/drawingml/2006/main">
                  <a:graphicData uri="http://schemas.microsoft.com/office/word/2010/wordprocessingShape">
                    <wps:wsp>
                      <wps:cNvSpPr/>
                      <wps:spPr>
                        <a:xfrm>
                          <a:off x="0" y="0"/>
                          <a:ext cx="1392865" cy="1378063"/>
                        </a:xfrm>
                        <a:prstGeom prst="rect">
                          <a:avLst/>
                        </a:prstGeom>
                        <a:blipFill>
                          <a:blip r:embed="rId18"/>
                          <a:srcRect/>
                          <a:stretch>
                            <a:fillRect l="-15958" r="-15958"/>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CAC89" id="Rectangle 3" o:spid="_x0000_s1026" style="position:absolute;margin-left:225.7pt;margin-top:375.55pt;width:109.65pt;height:108.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" stroked="f" strokeweight="1pt">
                <v:fill r:id="rId19" o:title="" recolor="t" rotate="t" type="frame"/>
                <w10:wrap anchorx="margin" anchory="page"/>
              </v:rect>
            </w:pict>
          </mc:Fallback>
        </mc:AlternateContent>
      </w:r>
    </w:p>
    <w:p w14:paraId="799A4DAB" w14:textId="77777777" w:rsidR="00CA3F2A" w:rsidRPr="00CA3F2A" w:rsidRDefault="00C00FE9" w:rsidP="00316925">
      <w:r>
        <w:rPr>
          <w:noProof/>
        </w:rPr>
        <w:drawing>
          <wp:anchor distT="0" distB="0" distL="114300" distR="114300" simplePos="0" relativeHeight="251658248" behindDoc="0" locked="0" layoutInCell="1" allowOverlap="1" wp14:anchorId="641ECF2C" wp14:editId="0CFEB0E4">
            <wp:simplePos x="0" y="0"/>
            <wp:positionH relativeFrom="column">
              <wp:posOffset>1823720</wp:posOffset>
            </wp:positionH>
            <wp:positionV relativeFrom="page">
              <wp:posOffset>5135422</wp:posOffset>
            </wp:positionV>
            <wp:extent cx="513766" cy="1270893"/>
            <wp:effectExtent l="0" t="0" r="635" b="5715"/>
            <wp:wrapNone/>
            <wp:docPr id="1797526405"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26405" name="Graphic 1797526405"/>
                    <pic:cNvPicPr/>
                  </pic:nvPicPr>
                  <pic:blipFill>
                    <a:blip r:embed="rId20">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513766" cy="1270893"/>
                    </a:xfrm>
                    <a:prstGeom prst="rect">
                      <a:avLst/>
                    </a:prstGeom>
                  </pic:spPr>
                </pic:pic>
              </a:graphicData>
            </a:graphic>
            <wp14:sizeRelH relativeFrom="margin">
              <wp14:pctWidth>0</wp14:pctWidth>
            </wp14:sizeRelH>
            <wp14:sizeRelV relativeFrom="margin">
              <wp14:pctHeight>0</wp14:pctHeight>
            </wp14:sizeRelV>
          </wp:anchor>
        </w:drawing>
      </w:r>
    </w:p>
    <w:p w14:paraId="2FA28877" w14:textId="77777777" w:rsidR="00CA3F2A" w:rsidRPr="00CA3F2A" w:rsidRDefault="00EC4D46" w:rsidP="00316925">
      <w:r w:rsidRPr="00CA3F2A">
        <w:rPr>
          <w:noProof/>
        </w:rPr>
        <mc:AlternateContent>
          <mc:Choice Requires="wps">
            <w:drawing>
              <wp:anchor distT="0" distB="0" distL="114300" distR="114300" simplePos="0" relativeHeight="251658252" behindDoc="1" locked="0" layoutInCell="1" allowOverlap="1" wp14:anchorId="21D4CF81" wp14:editId="7C2955EF">
                <wp:simplePos x="0" y="0"/>
                <wp:positionH relativeFrom="margin">
                  <wp:posOffset>4577715</wp:posOffset>
                </wp:positionH>
                <wp:positionV relativeFrom="page">
                  <wp:posOffset>5560695</wp:posOffset>
                </wp:positionV>
                <wp:extent cx="839972" cy="831162"/>
                <wp:effectExtent l="0" t="0" r="0" b="7620"/>
                <wp:wrapNone/>
                <wp:docPr id="1935986369" name="Rectangle 3"/>
                <wp:cNvGraphicFramePr/>
                <a:graphic xmlns:a="http://schemas.openxmlformats.org/drawingml/2006/main">
                  <a:graphicData uri="http://schemas.microsoft.com/office/word/2010/wordprocessingShape">
                    <wps:wsp>
                      <wps:cNvSpPr/>
                      <wps:spPr>
                        <a:xfrm>
                          <a:off x="0" y="0"/>
                          <a:ext cx="839972" cy="831162"/>
                        </a:xfrm>
                        <a:prstGeom prst="rect">
                          <a:avLst/>
                        </a:prstGeom>
                        <a:blipFill>
                          <a:blip r:embed="rId22"/>
                          <a:srcRect/>
                          <a:stretch>
                            <a:fillRect l="-15967" r="-15967"/>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CDCFD" id="Rectangle 3" o:spid="_x0000_s1026" style="position:absolute;margin-left:360.45pt;margin-top:437.85pt;width:66.15pt;height:65.4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" stroked="f" strokeweight="1pt">
                <v:fill r:id="rId23" o:title="" recolor="t" rotate="t" type="frame"/>
                <w10:wrap anchorx="margin" anchory="page"/>
              </v:rect>
            </w:pict>
          </mc:Fallback>
        </mc:AlternateContent>
      </w:r>
    </w:p>
    <w:p w14:paraId="095A1413" w14:textId="77777777" w:rsidR="00CA3F2A" w:rsidRDefault="00CA3F2A" w:rsidP="00316925"/>
    <w:p w14:paraId="5FC0E462" w14:textId="77777777" w:rsidR="00C00FE9" w:rsidRPr="00CA3F2A" w:rsidRDefault="00C00FE9" w:rsidP="00316925">
      <w:r>
        <w:rPr>
          <w:noProof/>
        </w:rPr>
        <w:drawing>
          <wp:anchor distT="0" distB="0" distL="114300" distR="114300" simplePos="0" relativeHeight="251658249" behindDoc="0" locked="0" layoutInCell="1" allowOverlap="1" wp14:anchorId="58D2BC5E" wp14:editId="27913672">
            <wp:simplePos x="0" y="0"/>
            <wp:positionH relativeFrom="column">
              <wp:posOffset>5194861</wp:posOffset>
            </wp:positionH>
            <wp:positionV relativeFrom="page">
              <wp:posOffset>6145619</wp:posOffset>
            </wp:positionV>
            <wp:extent cx="1463675" cy="4329005"/>
            <wp:effectExtent l="0" t="0" r="3175" b="0"/>
            <wp:wrapNone/>
            <wp:docPr id="723001449"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01449" name="Graphic 723001449"/>
                    <pic:cNvPicPr/>
                  </pic:nvPicPr>
                  <pic:blipFill>
                    <a:blip r:embed="rId24">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1475917" cy="4365213"/>
                    </a:xfrm>
                    <a:prstGeom prst="rect">
                      <a:avLst/>
                    </a:prstGeom>
                  </pic:spPr>
                </pic:pic>
              </a:graphicData>
            </a:graphic>
            <wp14:sizeRelH relativeFrom="margin">
              <wp14:pctWidth>0</wp14:pctWidth>
            </wp14:sizeRelH>
            <wp14:sizeRelV relativeFrom="margin">
              <wp14:pctHeight>0</wp14:pctHeight>
            </wp14:sizeRelV>
          </wp:anchor>
        </w:drawing>
      </w:r>
    </w:p>
    <w:p w14:paraId="06066862" w14:textId="77777777" w:rsidR="00CA3F2A" w:rsidRPr="00D200F5" w:rsidRDefault="00EC4D46" w:rsidP="00D200F5">
      <w:pPr>
        <w:pStyle w:val="Title"/>
        <w:spacing w:line="276" w:lineRule="auto"/>
        <w:rPr>
          <w:sz w:val="110"/>
          <w:szCs w:val="110"/>
        </w:rPr>
      </w:pPr>
      <w:r w:rsidRPr="00D200F5">
        <w:rPr>
          <w:noProof/>
          <w:sz w:val="110"/>
          <w:szCs w:val="110"/>
        </w:rPr>
        <mc:AlternateContent>
          <mc:Choice Requires="wps">
            <w:drawing>
              <wp:anchor distT="0" distB="0" distL="114300" distR="114300" simplePos="0" relativeHeight="251658253" behindDoc="1" locked="0" layoutInCell="1" allowOverlap="1" wp14:anchorId="08E27428" wp14:editId="728ED39B">
                <wp:simplePos x="0" y="0"/>
                <wp:positionH relativeFrom="margin">
                  <wp:posOffset>4493112</wp:posOffset>
                </wp:positionH>
                <wp:positionV relativeFrom="page">
                  <wp:posOffset>6836735</wp:posOffset>
                </wp:positionV>
                <wp:extent cx="505014" cy="499730"/>
                <wp:effectExtent l="0" t="0" r="9525" b="0"/>
                <wp:wrapNone/>
                <wp:docPr id="424398430" name="Rectangle 3"/>
                <wp:cNvGraphicFramePr/>
                <a:graphic xmlns:a="http://schemas.openxmlformats.org/drawingml/2006/main">
                  <a:graphicData uri="http://schemas.microsoft.com/office/word/2010/wordprocessingShape">
                    <wps:wsp>
                      <wps:cNvSpPr/>
                      <wps:spPr>
                        <a:xfrm>
                          <a:off x="0" y="0"/>
                          <a:ext cx="505014" cy="499730"/>
                        </a:xfrm>
                        <a:prstGeom prst="rect">
                          <a:avLst/>
                        </a:prstGeom>
                        <a:blipFill>
                          <a:blip r:embed="rId26"/>
                          <a:srcRect/>
                          <a:stretch>
                            <a:fillRect l="-15969" r="-15969"/>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E347D" id="Rectangle 3" o:spid="_x0000_s1026" style="position:absolute;margin-left:353.8pt;margin-top:538.35pt;width:39.75pt;height:39.3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" stroked="f" strokeweight="1pt">
                <v:fill r:id="rId27" o:title="" recolor="t" rotate="t" type="frame"/>
                <w10:wrap anchorx="margin" anchory="page"/>
              </v:rect>
            </w:pict>
          </mc:Fallback>
        </mc:AlternateContent>
      </w:r>
      <w:r w:rsidR="00CA3F2A" w:rsidRPr="00D200F5">
        <w:rPr>
          <w:sz w:val="110"/>
          <w:szCs w:val="110"/>
        </w:rPr>
        <w:t>A</w:t>
      </w:r>
      <w:r w:rsidR="00D200F5" w:rsidRPr="00D200F5">
        <w:rPr>
          <w:sz w:val="110"/>
          <w:szCs w:val="110"/>
        </w:rPr>
        <w:t>nnual</w:t>
      </w:r>
      <w:r w:rsidR="00CA3F2A" w:rsidRPr="00D200F5">
        <w:rPr>
          <w:sz w:val="110"/>
          <w:szCs w:val="110"/>
        </w:rPr>
        <w:t xml:space="preserve"> </w:t>
      </w:r>
      <w:r w:rsidR="00CA3F2A" w:rsidRPr="00D200F5">
        <w:rPr>
          <w:sz w:val="110"/>
          <w:szCs w:val="110"/>
        </w:rPr>
        <w:br/>
      </w:r>
      <w:r w:rsidR="00D200F5" w:rsidRPr="00D200F5">
        <w:rPr>
          <w:sz w:val="110"/>
          <w:szCs w:val="110"/>
        </w:rPr>
        <w:t>Report and</w:t>
      </w:r>
      <w:r w:rsidR="00CA3F2A" w:rsidRPr="00D200F5">
        <w:rPr>
          <w:sz w:val="110"/>
          <w:szCs w:val="110"/>
        </w:rPr>
        <w:t xml:space="preserve"> </w:t>
      </w:r>
      <w:r w:rsidR="00CA3F2A" w:rsidRPr="00D200F5">
        <w:rPr>
          <w:sz w:val="110"/>
          <w:szCs w:val="110"/>
        </w:rPr>
        <w:br/>
      </w:r>
      <w:r w:rsidR="00D200F5" w:rsidRPr="00D200F5">
        <w:rPr>
          <w:sz w:val="110"/>
          <w:szCs w:val="110"/>
        </w:rPr>
        <w:t>Financial</w:t>
      </w:r>
      <w:r w:rsidR="00CA3F2A" w:rsidRPr="00D200F5">
        <w:rPr>
          <w:sz w:val="110"/>
          <w:szCs w:val="110"/>
        </w:rPr>
        <w:t xml:space="preserve"> </w:t>
      </w:r>
      <w:r w:rsidR="00D200F5" w:rsidRPr="00D200F5">
        <w:rPr>
          <w:sz w:val="110"/>
          <w:szCs w:val="110"/>
        </w:rPr>
        <w:t xml:space="preserve">Statements </w:t>
      </w:r>
    </w:p>
    <w:p w14:paraId="3EDF36D7" w14:textId="77777777" w:rsidR="00D200F5" w:rsidRPr="00D200F5" w:rsidRDefault="00D200F5" w:rsidP="00D200F5">
      <w:pPr>
        <w:spacing w:before="240"/>
        <w:rPr>
          <w:sz w:val="48"/>
          <w:szCs w:val="48"/>
        </w:rPr>
      </w:pPr>
      <w:r w:rsidRPr="00D200F5">
        <w:rPr>
          <w:sz w:val="52"/>
          <w:szCs w:val="52"/>
        </w:rPr>
        <w:t>202</w:t>
      </w:r>
      <w:r w:rsidR="00E5555D">
        <w:rPr>
          <w:sz w:val="52"/>
          <w:szCs w:val="52"/>
        </w:rPr>
        <w:t>3</w:t>
      </w:r>
      <w:r w:rsidRPr="00D200F5">
        <w:rPr>
          <w:sz w:val="52"/>
          <w:szCs w:val="52"/>
        </w:rPr>
        <w:t xml:space="preserve"> - 202</w:t>
      </w:r>
      <w:r w:rsidR="00E5555D">
        <w:rPr>
          <w:sz w:val="52"/>
          <w:szCs w:val="52"/>
        </w:rPr>
        <w:t>4</w:t>
      </w:r>
    </w:p>
    <w:p w14:paraId="1447BBA3" w14:textId="77777777" w:rsidR="00D200F5" w:rsidRPr="00D200F5" w:rsidRDefault="00D200F5" w:rsidP="00D200F5"/>
    <w:p w14:paraId="1EF6146A" w14:textId="77777777" w:rsidR="00CA3F2A" w:rsidRPr="00CA3F2A" w:rsidRDefault="00607B38" w:rsidP="00316925">
      <w:r w:rsidRPr="00CA3F2A">
        <w:rPr>
          <w:noProof/>
        </w:rPr>
        <w:lastRenderedPageBreak/>
        <w:drawing>
          <wp:anchor distT="0" distB="0" distL="114300" distR="114300" simplePos="0" relativeHeight="251658321" behindDoc="0" locked="0" layoutInCell="1" allowOverlap="1" wp14:anchorId="6C58E089" wp14:editId="28AAD218">
            <wp:simplePos x="0" y="0"/>
            <wp:positionH relativeFrom="page">
              <wp:posOffset>6200082</wp:posOffset>
            </wp:positionH>
            <wp:positionV relativeFrom="page">
              <wp:posOffset>20840</wp:posOffset>
            </wp:positionV>
            <wp:extent cx="2200910" cy="1276985"/>
            <wp:effectExtent l="0" t="0" r="8890" b="0"/>
            <wp:wrapNone/>
            <wp:docPr id="1934800393" name="Graphic 19348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85437" name=""/>
                    <pic:cNvPicPr/>
                  </pic:nvPicPr>
                  <pic:blipFill>
                    <a:blip r:embed="rId28">
                      <a:extLst>
                        <a:ext uri="{28A0092B-C50C-407E-A947-70E740481C1C}">
                          <a14:useLocalDpi xmlns:a14="http://schemas.microsoft.com/office/drawing/2010/main"/>
                        </a:ext>
                        <a:ext uri="{96DAC541-7B7A-43D3-8B79-37D633B846F1}">
                          <asvg:svgBlip xmlns:asvg="http://schemas.microsoft.com/office/drawing/2016/SVG/main" r:embed="rId29"/>
                        </a:ext>
                      </a:extLst>
                    </a:blip>
                    <a:stretch>
                      <a:fillRect/>
                    </a:stretch>
                  </pic:blipFill>
                  <pic:spPr>
                    <a:xfrm>
                      <a:off x="0" y="0"/>
                      <a:ext cx="2200910" cy="1276985"/>
                    </a:xfrm>
                    <a:prstGeom prst="rect">
                      <a:avLst/>
                    </a:prstGeom>
                  </pic:spPr>
                </pic:pic>
              </a:graphicData>
            </a:graphic>
            <wp14:sizeRelH relativeFrom="margin">
              <wp14:pctWidth>0</wp14:pctWidth>
            </wp14:sizeRelH>
            <wp14:sizeRelV relativeFrom="margin">
              <wp14:pctHeight>0</wp14:pctHeight>
            </wp14:sizeRelV>
          </wp:anchor>
        </w:drawing>
      </w:r>
      <w:r w:rsidR="00D200F5">
        <w:rPr>
          <w:noProof/>
        </w:rPr>
        <mc:AlternateContent>
          <mc:Choice Requires="wps">
            <w:drawing>
              <wp:anchor distT="0" distB="0" distL="114300" distR="114300" simplePos="0" relativeHeight="251658257" behindDoc="1" locked="0" layoutInCell="1" allowOverlap="1" wp14:anchorId="3C4AB2F8" wp14:editId="18C09C2D">
                <wp:simplePos x="0" y="0"/>
                <wp:positionH relativeFrom="column">
                  <wp:posOffset>32839</wp:posOffset>
                </wp:positionH>
                <wp:positionV relativeFrom="page">
                  <wp:posOffset>696686</wp:posOffset>
                </wp:positionV>
                <wp:extent cx="6211570" cy="9434285"/>
                <wp:effectExtent l="0" t="0" r="0" b="0"/>
                <wp:wrapNone/>
                <wp:docPr id="835400074" name="Text Box 14"/>
                <wp:cNvGraphicFramePr/>
                <a:graphic xmlns:a="http://schemas.openxmlformats.org/drawingml/2006/main">
                  <a:graphicData uri="http://schemas.microsoft.com/office/word/2010/wordprocessingShape">
                    <wps:wsp>
                      <wps:cNvSpPr txBox="1"/>
                      <wps:spPr>
                        <a:xfrm>
                          <a:off x="0" y="0"/>
                          <a:ext cx="6211570" cy="9434285"/>
                        </a:xfrm>
                        <a:prstGeom prst="rect">
                          <a:avLst/>
                        </a:prstGeom>
                        <a:solidFill>
                          <a:schemeClr val="accent1"/>
                        </a:solidFill>
                        <a:ln w="6350">
                          <a:noFill/>
                        </a:ln>
                      </wps:spPr>
                      <wps:txbx>
                        <w:txbxContent>
                          <w:p w14:paraId="6DE48CBE" w14:textId="77777777" w:rsidR="00AB5B83" w:rsidRDefault="00AB5B83"/>
                          <w:sdt>
                            <w:sdtPr>
                              <w:rPr>
                                <w:rFonts w:ascii="Arial" w:eastAsia="Arial" w:hAnsi="Arial" w:cs="Times New Roman"/>
                                <w:b w:val="0"/>
                                <w:noProof w:val="0"/>
                                <w:color w:val="0076BD"/>
                                <w:sz w:val="22"/>
                                <w:lang w:eastAsia="en-US"/>
                              </w:rPr>
                              <w:id w:val="788866490"/>
                              <w:docPartObj>
                                <w:docPartGallery w:val="Table of Contents"/>
                                <w:docPartUnique/>
                              </w:docPartObj>
                            </w:sdtPr>
                            <w:sdtEndPr>
                              <w:rPr>
                                <w:bCs/>
                              </w:rPr>
                            </w:sdtEndPr>
                            <w:sdtContent>
                              <w:p w14:paraId="73F84B42" w14:textId="77777777" w:rsidR="00D200F5" w:rsidRPr="00D200F5" w:rsidRDefault="00D200F5" w:rsidP="00D200F5">
                                <w:pPr>
                                  <w:pStyle w:val="TOC1"/>
                                  <w:numPr>
                                    <w:ilvl w:val="0"/>
                                    <w:numId w:val="0"/>
                                  </w:numPr>
                                  <w:ind w:left="502"/>
                                  <w:rPr>
                                    <w:bCs/>
                                    <w:sz w:val="56"/>
                                    <w:szCs w:val="56"/>
                                  </w:rPr>
                                </w:pPr>
                                <w:r w:rsidRPr="00D200F5">
                                  <w:rPr>
                                    <w:rFonts w:ascii="Arial" w:eastAsia="Arial" w:hAnsi="Arial" w:cs="Times New Roman"/>
                                    <w:bCs/>
                                    <w:noProof w:val="0"/>
                                    <w:color w:val="0076BD"/>
                                    <w:sz w:val="56"/>
                                    <w:szCs w:val="56"/>
                                    <w:lang w:eastAsia="en-US"/>
                                  </w:rPr>
                                  <w:t>TABLE OF CONTENTS</w:t>
                                </w:r>
                              </w:p>
                              <w:p w14:paraId="176C1518" w14:textId="77777777" w:rsidR="00DF279D" w:rsidRPr="00DF279D" w:rsidRDefault="00DF279D" w:rsidP="00DF279D">
                                <w:pPr>
                                  <w:pStyle w:val="TOC1"/>
                                  <w:rPr>
                                    <w:sz w:val="22"/>
                                  </w:rPr>
                                </w:pPr>
                                <w:r w:rsidRPr="00DF279D">
                                  <w:fldChar w:fldCharType="begin"/>
                                </w:r>
                                <w:r w:rsidRPr="00DF279D">
                                  <w:instrText xml:space="preserve"> TOC \o "1-3" \h \z \u </w:instrText>
                                </w:r>
                                <w:r w:rsidRPr="00DF279D">
                                  <w:fldChar w:fldCharType="separate"/>
                                </w:r>
                                <w:hyperlink w:anchor="_Toc143097865" w:history="1">
                                  <w:r w:rsidR="008D224E">
                                    <w:rPr>
                                      <w:rStyle w:val="Hyperlink"/>
                                    </w:rPr>
                                    <w:t>Page title</w:t>
                                  </w:r>
                                  <w:r w:rsidRPr="00DF279D">
                                    <w:rPr>
                                      <w:webHidden/>
                                    </w:rPr>
                                    <w:tab/>
                                  </w:r>
                                  <w:r w:rsidRPr="00DF279D">
                                    <w:rPr>
                                      <w:webHidden/>
                                    </w:rPr>
                                    <w:fldChar w:fldCharType="begin"/>
                                  </w:r>
                                  <w:r w:rsidRPr="00DF279D">
                                    <w:rPr>
                                      <w:webHidden/>
                                    </w:rPr>
                                    <w:instrText xml:space="preserve"> PAGEREF _Toc143097865 \h </w:instrText>
                                  </w:r>
                                  <w:r w:rsidRPr="00DF279D">
                                    <w:rPr>
                                      <w:webHidden/>
                                    </w:rPr>
                                  </w:r>
                                  <w:r w:rsidRPr="00DF279D">
                                    <w:rPr>
                                      <w:webHidden/>
                                    </w:rPr>
                                    <w:fldChar w:fldCharType="separate"/>
                                  </w:r>
                                  <w:r w:rsidRPr="00DF279D">
                                    <w:rPr>
                                      <w:webHidden/>
                                    </w:rPr>
                                    <w:t>3</w:t>
                                  </w:r>
                                  <w:r w:rsidRPr="00DF279D">
                                    <w:rPr>
                                      <w:webHidden/>
                                    </w:rPr>
                                    <w:fldChar w:fldCharType="end"/>
                                  </w:r>
                                </w:hyperlink>
                              </w:p>
                              <w:p w14:paraId="287205C6" w14:textId="77777777" w:rsidR="00DF279D" w:rsidRPr="00DF279D" w:rsidRDefault="00D60421" w:rsidP="00DF279D">
                                <w:pPr>
                                  <w:pStyle w:val="TOC1"/>
                                  <w:rPr>
                                    <w:sz w:val="22"/>
                                  </w:rPr>
                                </w:pPr>
                                <w:hyperlink w:anchor="_Toc143097866" w:history="1">
                                  <w:r w:rsidR="008D224E" w:rsidRPr="008D224E">
                                    <w:rPr>
                                      <w:rStyle w:val="Hyperlink"/>
                                    </w:rPr>
                                    <w:t>Page title</w:t>
                                  </w:r>
                                  <w:r w:rsidR="00DF279D" w:rsidRPr="00DF279D">
                                    <w:rPr>
                                      <w:webHidden/>
                                    </w:rPr>
                                    <w:tab/>
                                  </w:r>
                                  <w:r w:rsidR="00DF279D" w:rsidRPr="00DF279D">
                                    <w:rPr>
                                      <w:webHidden/>
                                    </w:rPr>
                                    <w:fldChar w:fldCharType="begin"/>
                                  </w:r>
                                  <w:r w:rsidR="00DF279D" w:rsidRPr="00DF279D">
                                    <w:rPr>
                                      <w:webHidden/>
                                    </w:rPr>
                                    <w:instrText xml:space="preserve"> PAGEREF _Toc143097866 \h </w:instrText>
                                  </w:r>
                                  <w:r w:rsidR="00DF279D" w:rsidRPr="00DF279D">
                                    <w:rPr>
                                      <w:webHidden/>
                                    </w:rPr>
                                  </w:r>
                                  <w:r w:rsidR="00DF279D" w:rsidRPr="00DF279D">
                                    <w:rPr>
                                      <w:webHidden/>
                                    </w:rPr>
                                    <w:fldChar w:fldCharType="separate"/>
                                  </w:r>
                                  <w:r w:rsidR="00DF279D" w:rsidRPr="00DF279D">
                                    <w:rPr>
                                      <w:webHidden/>
                                    </w:rPr>
                                    <w:t>4</w:t>
                                  </w:r>
                                  <w:r w:rsidR="00DF279D" w:rsidRPr="00DF279D">
                                    <w:rPr>
                                      <w:webHidden/>
                                    </w:rPr>
                                    <w:fldChar w:fldCharType="end"/>
                                  </w:r>
                                </w:hyperlink>
                              </w:p>
                              <w:p w14:paraId="39543E6B" w14:textId="77777777" w:rsidR="00DF279D" w:rsidRPr="00DF279D" w:rsidRDefault="00D60421" w:rsidP="00DF279D">
                                <w:pPr>
                                  <w:pStyle w:val="TOC1"/>
                                  <w:rPr>
                                    <w:sz w:val="22"/>
                                  </w:rPr>
                                </w:pPr>
                                <w:hyperlink w:anchor="_Toc143097867" w:history="1">
                                  <w:r w:rsidR="008D224E" w:rsidRPr="008D224E">
                                    <w:rPr>
                                      <w:rStyle w:val="Hyperlink"/>
                                    </w:rPr>
                                    <w:t>Page title</w:t>
                                  </w:r>
                                  <w:r w:rsidR="00DF279D" w:rsidRPr="00DF279D">
                                    <w:rPr>
                                      <w:webHidden/>
                                    </w:rPr>
                                    <w:tab/>
                                  </w:r>
                                  <w:r w:rsidR="00DF279D" w:rsidRPr="00DF279D">
                                    <w:rPr>
                                      <w:webHidden/>
                                    </w:rPr>
                                    <w:fldChar w:fldCharType="begin"/>
                                  </w:r>
                                  <w:r w:rsidR="00DF279D" w:rsidRPr="00DF279D">
                                    <w:rPr>
                                      <w:webHidden/>
                                    </w:rPr>
                                    <w:instrText xml:space="preserve"> PAGEREF _Toc143097867 \h </w:instrText>
                                  </w:r>
                                  <w:r w:rsidR="00DF279D" w:rsidRPr="00DF279D">
                                    <w:rPr>
                                      <w:webHidden/>
                                    </w:rPr>
                                  </w:r>
                                  <w:r w:rsidR="00DF279D" w:rsidRPr="00DF279D">
                                    <w:rPr>
                                      <w:webHidden/>
                                    </w:rPr>
                                    <w:fldChar w:fldCharType="separate"/>
                                  </w:r>
                                  <w:r w:rsidR="00DF279D" w:rsidRPr="00DF279D">
                                    <w:rPr>
                                      <w:webHidden/>
                                    </w:rPr>
                                    <w:t>6</w:t>
                                  </w:r>
                                  <w:r w:rsidR="00DF279D" w:rsidRPr="00DF279D">
                                    <w:rPr>
                                      <w:webHidden/>
                                    </w:rPr>
                                    <w:fldChar w:fldCharType="end"/>
                                  </w:r>
                                </w:hyperlink>
                              </w:p>
                              <w:p w14:paraId="6FEB5F44" w14:textId="77777777" w:rsidR="00DF279D" w:rsidRPr="00DF279D" w:rsidRDefault="00D60421" w:rsidP="00DF279D">
                                <w:pPr>
                                  <w:pStyle w:val="TOC2"/>
                                </w:pPr>
                                <w:hyperlink w:anchor="_Toc143097868" w:history="1">
                                  <w:r w:rsidR="00DF279D" w:rsidRPr="00DF279D">
                                    <w:rPr>
                                      <w:rStyle w:val="Hyperlink"/>
                                    </w:rPr>
                                    <w:t>Subtitle style used here</w:t>
                                  </w:r>
                                  <w:r w:rsidR="00DF279D" w:rsidRPr="00DF279D">
                                    <w:rPr>
                                      <w:webHidden/>
                                    </w:rPr>
                                    <w:tab/>
                                  </w:r>
                                  <w:r w:rsidR="00DF279D" w:rsidRPr="00DF279D">
                                    <w:rPr>
                                      <w:webHidden/>
                                    </w:rPr>
                                    <w:fldChar w:fldCharType="begin"/>
                                  </w:r>
                                  <w:r w:rsidR="00DF279D" w:rsidRPr="00DF279D">
                                    <w:rPr>
                                      <w:webHidden/>
                                    </w:rPr>
                                    <w:instrText xml:space="preserve"> PAGEREF _Toc143097868 \h </w:instrText>
                                  </w:r>
                                  <w:r w:rsidR="00DF279D" w:rsidRPr="00DF279D">
                                    <w:rPr>
                                      <w:webHidden/>
                                    </w:rPr>
                                  </w:r>
                                  <w:r w:rsidR="00DF279D" w:rsidRPr="00DF279D">
                                    <w:rPr>
                                      <w:webHidden/>
                                    </w:rPr>
                                    <w:fldChar w:fldCharType="separate"/>
                                  </w:r>
                                  <w:r w:rsidR="00DF279D" w:rsidRPr="00DF279D">
                                    <w:rPr>
                                      <w:webHidden/>
                                    </w:rPr>
                                    <w:t>6</w:t>
                                  </w:r>
                                  <w:r w:rsidR="00DF279D" w:rsidRPr="00DF279D">
                                    <w:rPr>
                                      <w:webHidden/>
                                    </w:rPr>
                                    <w:fldChar w:fldCharType="end"/>
                                  </w:r>
                                </w:hyperlink>
                              </w:p>
                              <w:p w14:paraId="33B2B016" w14:textId="77777777" w:rsidR="00DF279D" w:rsidRPr="00DF279D" w:rsidRDefault="00D60421" w:rsidP="00DF279D">
                                <w:pPr>
                                  <w:pStyle w:val="TOC2"/>
                                </w:pPr>
                                <w:hyperlink w:anchor="_Toc143097869" w:history="1">
                                  <w:r w:rsidR="00DF279D" w:rsidRPr="00DF279D">
                                    <w:rPr>
                                      <w:rStyle w:val="Hyperlink"/>
                                    </w:rPr>
                                    <w:t>Subtitle style used here</w:t>
                                  </w:r>
                                  <w:r w:rsidR="00DF279D" w:rsidRPr="00DF279D">
                                    <w:rPr>
                                      <w:webHidden/>
                                    </w:rPr>
                                    <w:tab/>
                                  </w:r>
                                  <w:r w:rsidR="00DF279D" w:rsidRPr="00DF279D">
                                    <w:rPr>
                                      <w:webHidden/>
                                    </w:rPr>
                                    <w:fldChar w:fldCharType="begin"/>
                                  </w:r>
                                  <w:r w:rsidR="00DF279D" w:rsidRPr="00DF279D">
                                    <w:rPr>
                                      <w:webHidden/>
                                    </w:rPr>
                                    <w:instrText xml:space="preserve"> PAGEREF _Toc143097869 \h </w:instrText>
                                  </w:r>
                                  <w:r w:rsidR="00DF279D" w:rsidRPr="00DF279D">
                                    <w:rPr>
                                      <w:webHidden/>
                                    </w:rPr>
                                  </w:r>
                                  <w:r w:rsidR="00DF279D" w:rsidRPr="00DF279D">
                                    <w:rPr>
                                      <w:webHidden/>
                                    </w:rPr>
                                    <w:fldChar w:fldCharType="separate"/>
                                  </w:r>
                                  <w:r w:rsidR="00DF279D" w:rsidRPr="00DF279D">
                                    <w:rPr>
                                      <w:webHidden/>
                                    </w:rPr>
                                    <w:t>6</w:t>
                                  </w:r>
                                  <w:r w:rsidR="00DF279D" w:rsidRPr="00DF279D">
                                    <w:rPr>
                                      <w:webHidden/>
                                    </w:rPr>
                                    <w:fldChar w:fldCharType="end"/>
                                  </w:r>
                                </w:hyperlink>
                              </w:p>
                              <w:p w14:paraId="691A038C" w14:textId="77777777" w:rsidR="00DF279D" w:rsidRPr="00DF279D" w:rsidRDefault="00D60421" w:rsidP="00DF279D">
                                <w:pPr>
                                  <w:pStyle w:val="TOC2"/>
                                </w:pPr>
                                <w:hyperlink w:anchor="_Toc143097870" w:history="1">
                                  <w:r w:rsidR="00DF279D" w:rsidRPr="00DF279D">
                                    <w:rPr>
                                      <w:rStyle w:val="Hyperlink"/>
                                    </w:rPr>
                                    <w:t>Subtitle style used here</w:t>
                                  </w:r>
                                  <w:r w:rsidR="00DF279D" w:rsidRPr="00DF279D">
                                    <w:rPr>
                                      <w:webHidden/>
                                    </w:rPr>
                                    <w:tab/>
                                  </w:r>
                                  <w:r w:rsidR="00DF279D" w:rsidRPr="00DF279D">
                                    <w:rPr>
                                      <w:webHidden/>
                                    </w:rPr>
                                    <w:fldChar w:fldCharType="begin"/>
                                  </w:r>
                                  <w:r w:rsidR="00DF279D" w:rsidRPr="00DF279D">
                                    <w:rPr>
                                      <w:webHidden/>
                                    </w:rPr>
                                    <w:instrText xml:space="preserve"> PAGEREF _Toc143097870 \h </w:instrText>
                                  </w:r>
                                  <w:r w:rsidR="00DF279D" w:rsidRPr="00DF279D">
                                    <w:rPr>
                                      <w:webHidden/>
                                    </w:rPr>
                                  </w:r>
                                  <w:r w:rsidR="00DF279D" w:rsidRPr="00DF279D">
                                    <w:rPr>
                                      <w:webHidden/>
                                    </w:rPr>
                                    <w:fldChar w:fldCharType="separate"/>
                                  </w:r>
                                  <w:r w:rsidR="00DF279D" w:rsidRPr="00DF279D">
                                    <w:rPr>
                                      <w:webHidden/>
                                    </w:rPr>
                                    <w:t>6</w:t>
                                  </w:r>
                                  <w:r w:rsidR="00DF279D" w:rsidRPr="00DF279D">
                                    <w:rPr>
                                      <w:webHidden/>
                                    </w:rPr>
                                    <w:fldChar w:fldCharType="end"/>
                                  </w:r>
                                </w:hyperlink>
                              </w:p>
                              <w:p w14:paraId="2606FD9C" w14:textId="77777777" w:rsidR="00DF279D" w:rsidRPr="00DF279D" w:rsidRDefault="00D60421" w:rsidP="00DF279D">
                                <w:pPr>
                                  <w:pStyle w:val="TOC2"/>
                                </w:pPr>
                                <w:hyperlink r:id="rId30" w:anchor="_Toc143097871" w:history="1">
                                  <w:r w:rsidR="00DF279D" w:rsidRPr="00DF279D">
                                    <w:rPr>
                                      <w:rStyle w:val="Hyperlink"/>
                                    </w:rPr>
                                    <w:t>Boxed header style.</w:t>
                                  </w:r>
                                  <w:r w:rsidR="00DF279D" w:rsidRPr="00DF279D">
                                    <w:rPr>
                                      <w:webHidden/>
                                    </w:rPr>
                                    <w:tab/>
                                  </w:r>
                                  <w:r w:rsidR="00DF279D" w:rsidRPr="00DF279D">
                                    <w:rPr>
                                      <w:webHidden/>
                                    </w:rPr>
                                    <w:fldChar w:fldCharType="begin"/>
                                  </w:r>
                                  <w:r w:rsidR="00DF279D" w:rsidRPr="00DF279D">
                                    <w:rPr>
                                      <w:webHidden/>
                                    </w:rPr>
                                    <w:instrText xml:space="preserve"> PAGEREF _Toc143097871 \h </w:instrText>
                                  </w:r>
                                  <w:r w:rsidR="00DF279D" w:rsidRPr="00DF279D">
                                    <w:rPr>
                                      <w:webHidden/>
                                    </w:rPr>
                                  </w:r>
                                  <w:r w:rsidR="00DF279D" w:rsidRPr="00DF279D">
                                    <w:rPr>
                                      <w:webHidden/>
                                    </w:rPr>
                                    <w:fldChar w:fldCharType="separate"/>
                                  </w:r>
                                  <w:r w:rsidR="00DF279D" w:rsidRPr="00DF279D">
                                    <w:rPr>
                                      <w:webHidden/>
                                    </w:rPr>
                                    <w:t>7</w:t>
                                  </w:r>
                                  <w:r w:rsidR="00DF279D" w:rsidRPr="00DF279D">
                                    <w:rPr>
                                      <w:webHidden/>
                                    </w:rPr>
                                    <w:fldChar w:fldCharType="end"/>
                                  </w:r>
                                </w:hyperlink>
                              </w:p>
                              <w:p w14:paraId="753C04CA" w14:textId="77777777" w:rsidR="00DF279D" w:rsidRPr="00DF279D" w:rsidRDefault="00D60421" w:rsidP="00DF279D">
                                <w:pPr>
                                  <w:pStyle w:val="TOC1"/>
                                  <w:rPr>
                                    <w:sz w:val="22"/>
                                  </w:rPr>
                                </w:pPr>
                                <w:hyperlink w:anchor="_Toc143097872" w:history="1">
                                  <w:r w:rsidR="002B61BB" w:rsidRPr="002B61BB">
                                    <w:rPr>
                                      <w:rStyle w:val="Hyperlink"/>
                                    </w:rPr>
                                    <w:t>Page title</w:t>
                                  </w:r>
                                  <w:r w:rsidR="00DF279D" w:rsidRPr="00DF279D">
                                    <w:rPr>
                                      <w:webHidden/>
                                    </w:rPr>
                                    <w:tab/>
                                  </w:r>
                                  <w:r w:rsidR="00DF279D" w:rsidRPr="00DF279D">
                                    <w:rPr>
                                      <w:webHidden/>
                                    </w:rPr>
                                    <w:fldChar w:fldCharType="begin"/>
                                  </w:r>
                                  <w:r w:rsidR="00DF279D" w:rsidRPr="00DF279D">
                                    <w:rPr>
                                      <w:webHidden/>
                                    </w:rPr>
                                    <w:instrText xml:space="preserve"> PAGEREF _Toc143097872 \h </w:instrText>
                                  </w:r>
                                  <w:r w:rsidR="00DF279D" w:rsidRPr="00DF279D">
                                    <w:rPr>
                                      <w:webHidden/>
                                    </w:rPr>
                                  </w:r>
                                  <w:r w:rsidR="00DF279D" w:rsidRPr="00DF279D">
                                    <w:rPr>
                                      <w:webHidden/>
                                    </w:rPr>
                                    <w:fldChar w:fldCharType="separate"/>
                                  </w:r>
                                  <w:r w:rsidR="00DF279D" w:rsidRPr="00DF279D">
                                    <w:rPr>
                                      <w:webHidden/>
                                    </w:rPr>
                                    <w:t>8</w:t>
                                  </w:r>
                                  <w:r w:rsidR="00DF279D" w:rsidRPr="00DF279D">
                                    <w:rPr>
                                      <w:webHidden/>
                                    </w:rPr>
                                    <w:fldChar w:fldCharType="end"/>
                                  </w:r>
                                </w:hyperlink>
                              </w:p>
                              <w:p w14:paraId="1A909F4A" w14:textId="77777777" w:rsidR="00DF279D" w:rsidRPr="00DF279D" w:rsidRDefault="00D60421" w:rsidP="00DF279D">
                                <w:pPr>
                                  <w:pStyle w:val="TOC2"/>
                                </w:pPr>
                                <w:hyperlink w:anchor="_Toc143097873" w:history="1">
                                  <w:r w:rsidR="00DF279D" w:rsidRPr="00DF279D">
                                    <w:rPr>
                                      <w:rStyle w:val="Hyperlink"/>
                                    </w:rPr>
                                    <w:t>Subheading</w:t>
                                  </w:r>
                                  <w:r w:rsidR="00DF279D" w:rsidRPr="00DF279D">
                                    <w:rPr>
                                      <w:webHidden/>
                                    </w:rPr>
                                    <w:tab/>
                                  </w:r>
                                  <w:r w:rsidR="00DF279D" w:rsidRPr="00DF279D">
                                    <w:rPr>
                                      <w:webHidden/>
                                    </w:rPr>
                                    <w:fldChar w:fldCharType="begin"/>
                                  </w:r>
                                  <w:r w:rsidR="00DF279D" w:rsidRPr="00DF279D">
                                    <w:rPr>
                                      <w:webHidden/>
                                    </w:rPr>
                                    <w:instrText xml:space="preserve"> PAGEREF _Toc143097873 \h </w:instrText>
                                  </w:r>
                                  <w:r w:rsidR="00DF279D" w:rsidRPr="00DF279D">
                                    <w:rPr>
                                      <w:webHidden/>
                                    </w:rPr>
                                  </w:r>
                                  <w:r w:rsidR="00DF279D" w:rsidRPr="00DF279D">
                                    <w:rPr>
                                      <w:webHidden/>
                                    </w:rPr>
                                    <w:fldChar w:fldCharType="separate"/>
                                  </w:r>
                                  <w:r w:rsidR="00DF279D" w:rsidRPr="00DF279D">
                                    <w:rPr>
                                      <w:webHidden/>
                                    </w:rPr>
                                    <w:t>8</w:t>
                                  </w:r>
                                  <w:r w:rsidR="00DF279D" w:rsidRPr="00DF279D">
                                    <w:rPr>
                                      <w:webHidden/>
                                    </w:rPr>
                                    <w:fldChar w:fldCharType="end"/>
                                  </w:r>
                                </w:hyperlink>
                              </w:p>
                              <w:p w14:paraId="393B8E8F" w14:textId="77777777" w:rsidR="00DF279D" w:rsidRPr="00DF279D" w:rsidRDefault="00D60421" w:rsidP="00DF279D">
                                <w:pPr>
                                  <w:pStyle w:val="TOC1"/>
                                  <w:rPr>
                                    <w:sz w:val="22"/>
                                  </w:rPr>
                                </w:pPr>
                                <w:hyperlink w:anchor="_Toc143097874" w:history="1">
                                  <w:r w:rsidR="002B61BB" w:rsidRPr="002B61BB">
                                    <w:rPr>
                                      <w:rStyle w:val="Hyperlink"/>
                                    </w:rPr>
                                    <w:t>Page title</w:t>
                                  </w:r>
                                  <w:r w:rsidR="00DF279D" w:rsidRPr="00DF279D">
                                    <w:rPr>
                                      <w:webHidden/>
                                    </w:rPr>
                                    <w:tab/>
                                  </w:r>
                                  <w:r w:rsidR="00DF279D" w:rsidRPr="00DF279D">
                                    <w:rPr>
                                      <w:webHidden/>
                                    </w:rPr>
                                    <w:fldChar w:fldCharType="begin"/>
                                  </w:r>
                                  <w:r w:rsidR="00DF279D" w:rsidRPr="00DF279D">
                                    <w:rPr>
                                      <w:webHidden/>
                                    </w:rPr>
                                    <w:instrText xml:space="preserve"> PAGEREF _Toc143097874 \h </w:instrText>
                                  </w:r>
                                  <w:r w:rsidR="00DF279D" w:rsidRPr="00DF279D">
                                    <w:rPr>
                                      <w:webHidden/>
                                    </w:rPr>
                                  </w:r>
                                  <w:r w:rsidR="00DF279D" w:rsidRPr="00DF279D">
                                    <w:rPr>
                                      <w:webHidden/>
                                    </w:rPr>
                                    <w:fldChar w:fldCharType="separate"/>
                                  </w:r>
                                  <w:r w:rsidR="00DF279D" w:rsidRPr="00DF279D">
                                    <w:rPr>
                                      <w:webHidden/>
                                    </w:rPr>
                                    <w:t>10</w:t>
                                  </w:r>
                                  <w:r w:rsidR="00DF279D" w:rsidRPr="00DF279D">
                                    <w:rPr>
                                      <w:webHidden/>
                                    </w:rPr>
                                    <w:fldChar w:fldCharType="end"/>
                                  </w:r>
                                </w:hyperlink>
                              </w:p>
                              <w:p w14:paraId="3CD8D206" w14:textId="77777777" w:rsidR="00DF279D" w:rsidRPr="00DF279D" w:rsidRDefault="00D60421" w:rsidP="00DF279D">
                                <w:pPr>
                                  <w:pStyle w:val="TOC2"/>
                                </w:pPr>
                                <w:hyperlink r:id="rId31" w:anchor="_Toc143097875" w:history="1">
                                  <w:r w:rsidR="00DF279D" w:rsidRPr="00DF279D">
                                    <w:rPr>
                                      <w:rStyle w:val="Hyperlink"/>
                                    </w:rPr>
                                    <w:t>Boxed header style.</w:t>
                                  </w:r>
                                  <w:r w:rsidR="00DF279D" w:rsidRPr="00DF279D">
                                    <w:rPr>
                                      <w:webHidden/>
                                    </w:rPr>
                                    <w:tab/>
                                  </w:r>
                                  <w:r w:rsidR="00DF279D" w:rsidRPr="00DF279D">
                                    <w:rPr>
                                      <w:webHidden/>
                                    </w:rPr>
                                    <w:fldChar w:fldCharType="begin"/>
                                  </w:r>
                                  <w:r w:rsidR="00DF279D" w:rsidRPr="00DF279D">
                                    <w:rPr>
                                      <w:webHidden/>
                                    </w:rPr>
                                    <w:instrText xml:space="preserve"> PAGEREF _Toc143097875 \h </w:instrText>
                                  </w:r>
                                  <w:r w:rsidR="00DF279D" w:rsidRPr="00DF279D">
                                    <w:rPr>
                                      <w:webHidden/>
                                    </w:rPr>
                                  </w:r>
                                  <w:r w:rsidR="00DF279D" w:rsidRPr="00DF279D">
                                    <w:rPr>
                                      <w:webHidden/>
                                    </w:rPr>
                                    <w:fldChar w:fldCharType="separate"/>
                                  </w:r>
                                  <w:r w:rsidR="00DF279D" w:rsidRPr="00DF279D">
                                    <w:rPr>
                                      <w:webHidden/>
                                    </w:rPr>
                                    <w:t>10</w:t>
                                  </w:r>
                                  <w:r w:rsidR="00DF279D" w:rsidRPr="00DF279D">
                                    <w:rPr>
                                      <w:webHidden/>
                                    </w:rPr>
                                    <w:fldChar w:fldCharType="end"/>
                                  </w:r>
                                </w:hyperlink>
                              </w:p>
                              <w:p w14:paraId="64FE145B" w14:textId="77777777" w:rsidR="00DF279D" w:rsidRPr="00DF279D" w:rsidRDefault="00D60421" w:rsidP="00DF279D">
                                <w:pPr>
                                  <w:pStyle w:val="TOC1"/>
                                  <w:rPr>
                                    <w:sz w:val="22"/>
                                  </w:rPr>
                                </w:pPr>
                                <w:hyperlink w:anchor="_Toc143097876" w:history="1">
                                  <w:r w:rsidR="00192306" w:rsidRPr="00192306">
                                    <w:rPr>
                                      <w:rStyle w:val="Hyperlink"/>
                                    </w:rPr>
                                    <w:t>Page title</w:t>
                                  </w:r>
                                  <w:r w:rsidR="00DF279D" w:rsidRPr="00DF279D">
                                    <w:rPr>
                                      <w:webHidden/>
                                    </w:rPr>
                                    <w:tab/>
                                  </w:r>
                                  <w:r w:rsidR="00DF279D" w:rsidRPr="00DF279D">
                                    <w:rPr>
                                      <w:webHidden/>
                                    </w:rPr>
                                    <w:fldChar w:fldCharType="begin"/>
                                  </w:r>
                                  <w:r w:rsidR="00DF279D" w:rsidRPr="00DF279D">
                                    <w:rPr>
                                      <w:webHidden/>
                                    </w:rPr>
                                    <w:instrText xml:space="preserve"> PAGEREF _Toc143097876 \h </w:instrText>
                                  </w:r>
                                  <w:r w:rsidR="00DF279D" w:rsidRPr="00DF279D">
                                    <w:rPr>
                                      <w:webHidden/>
                                    </w:rPr>
                                  </w:r>
                                  <w:r w:rsidR="00DF279D" w:rsidRPr="00DF279D">
                                    <w:rPr>
                                      <w:webHidden/>
                                    </w:rPr>
                                    <w:fldChar w:fldCharType="separate"/>
                                  </w:r>
                                  <w:r w:rsidR="00DF279D" w:rsidRPr="00DF279D">
                                    <w:rPr>
                                      <w:webHidden/>
                                    </w:rPr>
                                    <w:t>12</w:t>
                                  </w:r>
                                  <w:r w:rsidR="00DF279D" w:rsidRPr="00DF279D">
                                    <w:rPr>
                                      <w:webHidden/>
                                    </w:rPr>
                                    <w:fldChar w:fldCharType="end"/>
                                  </w:r>
                                </w:hyperlink>
                              </w:p>
                              <w:p w14:paraId="025FE1A5" w14:textId="77777777" w:rsidR="00DF279D" w:rsidRPr="00DF279D" w:rsidRDefault="00D60421" w:rsidP="00DF279D">
                                <w:pPr>
                                  <w:pStyle w:val="TOC3"/>
                                </w:pPr>
                                <w:hyperlink w:anchor="_Toc143097877" w:history="1">
                                  <w:r w:rsidR="00DF279D" w:rsidRPr="00DF279D">
                                    <w:rPr>
                                      <w:rStyle w:val="Hyperlink"/>
                                    </w:rPr>
                                    <w:t>We know times are tough</w:t>
                                  </w:r>
                                  <w:r w:rsidR="00DF279D" w:rsidRPr="00DF279D">
                                    <w:rPr>
                                      <w:webHidden/>
                                    </w:rPr>
                                    <w:tab/>
                                  </w:r>
                                  <w:r w:rsidR="00DF279D" w:rsidRPr="00DF279D">
                                    <w:rPr>
                                      <w:webHidden/>
                                    </w:rPr>
                                    <w:fldChar w:fldCharType="begin"/>
                                  </w:r>
                                  <w:r w:rsidR="00DF279D" w:rsidRPr="00DF279D">
                                    <w:rPr>
                                      <w:webHidden/>
                                    </w:rPr>
                                    <w:instrText xml:space="preserve"> PAGEREF _Toc143097877 \h </w:instrText>
                                  </w:r>
                                  <w:r w:rsidR="00DF279D" w:rsidRPr="00DF279D">
                                    <w:rPr>
                                      <w:webHidden/>
                                    </w:rPr>
                                  </w:r>
                                  <w:r w:rsidR="00DF279D" w:rsidRPr="00DF279D">
                                    <w:rPr>
                                      <w:webHidden/>
                                    </w:rPr>
                                    <w:fldChar w:fldCharType="separate"/>
                                  </w:r>
                                  <w:r w:rsidR="00DF279D" w:rsidRPr="00DF279D">
                                    <w:rPr>
                                      <w:webHidden/>
                                    </w:rPr>
                                    <w:t>13</w:t>
                                  </w:r>
                                  <w:r w:rsidR="00DF279D" w:rsidRPr="00DF279D">
                                    <w:rPr>
                                      <w:webHidden/>
                                    </w:rPr>
                                    <w:fldChar w:fldCharType="end"/>
                                  </w:r>
                                </w:hyperlink>
                              </w:p>
                              <w:p w14:paraId="336030B6" w14:textId="77777777" w:rsidR="00D200F5" w:rsidRDefault="00DF279D" w:rsidP="00DF279D">
                                <w:pPr>
                                  <w:rPr>
                                    <w:b/>
                                    <w:bCs/>
                                    <w:color w:val="FFFFFF" w:themeColor="background1"/>
                                  </w:rPr>
                                </w:pPr>
                                <w:r w:rsidRPr="00DF279D">
                                  <w:rPr>
                                    <w:b/>
                                    <w:bCs/>
                                    <w:color w:val="FFFFFF" w:themeColor="background1"/>
                                  </w:rPr>
                                  <w:fldChar w:fldCharType="end"/>
                                </w:r>
                              </w:p>
                              <w:p w14:paraId="0C3991AF" w14:textId="77777777" w:rsidR="00D200F5" w:rsidRDefault="00D200F5" w:rsidP="00DF279D">
                                <w:pPr>
                                  <w:rPr>
                                    <w:b/>
                                    <w:bCs/>
                                    <w:color w:val="FFFFFF" w:themeColor="background1"/>
                                  </w:rPr>
                                </w:pPr>
                              </w:p>
                              <w:p w14:paraId="1796AFB5" w14:textId="77777777" w:rsidR="00DF279D" w:rsidRDefault="00D60421" w:rsidP="00DF279D">
                                <w:pPr>
                                  <w:rPr>
                                    <w:b/>
                                    <w:bCs/>
                                    <w:color w:val="FFFFFF" w:themeColor="background1"/>
                                  </w:rPr>
                                </w:pPr>
                              </w:p>
                            </w:sdtContent>
                          </w:sdt>
                          <w:p w14:paraId="0ADF7106" w14:textId="77777777" w:rsidR="00AB5B83" w:rsidRDefault="00AB5B83" w:rsidP="00AB5B83">
                            <w:pPr>
                              <w:rPr>
                                <w:b/>
                                <w:bCs/>
                              </w:rPr>
                            </w:pPr>
                          </w:p>
                          <w:p w14:paraId="38FFA47C" w14:textId="77777777" w:rsidR="00AB5B83" w:rsidRDefault="00AB5B83"/>
                          <w:p w14:paraId="4255F074" w14:textId="77777777" w:rsidR="009245A5" w:rsidRDefault="009245A5"/>
                        </w:txbxContent>
                      </wps:txbx>
                      <wps:bodyPr rot="0" spcFirstLastPara="0" vertOverflow="overflow" horzOverflow="overflow" vert="horz" wrap="square" lIns="540000" tIns="45720" rIns="54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AB2F8" id="_x0000_t202" coordsize="21600,21600" o:spt="202" path="m,l,21600r21600,l21600,xe">
                <v:stroke joinstyle="miter"/>
                <v:path gradientshapeok="t" o:connecttype="rect"/>
              </v:shapetype>
              <v:shape id="Text Box 14" o:spid="_x0000_s1026" type="#_x0000_t202" style="position:absolute;margin-left:2.6pt;margin-top:54.85pt;width:489.1pt;height:742.8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" fillcolor="#5ac2b4 [3204]" stroked="f" strokeweight=".5pt">
                <v:textbox inset="15mm,,15mm">
                  <w:txbxContent>
                    <w:p w14:paraId="6DE48CBE" w14:textId="77777777" w:rsidR="00AB5B83" w:rsidRDefault="00AB5B83"/>
                    <w:sdt>
                      <w:sdtPr>
                        <w:rPr>
                          <w:rFonts w:ascii="Arial" w:eastAsia="Arial" w:hAnsi="Arial" w:cs="Times New Roman"/>
                          <w:b w:val="0"/>
                          <w:noProof w:val="0"/>
                          <w:color w:val="0076BD"/>
                          <w:sz w:val="22"/>
                          <w:lang w:eastAsia="en-US"/>
                        </w:rPr>
                        <w:id w:val="788866490"/>
                        <w:docPartObj>
                          <w:docPartGallery w:val="Table of Contents"/>
                          <w:docPartUnique/>
                        </w:docPartObj>
                      </w:sdtPr>
                      <w:sdtEndPr>
                        <w:rPr>
                          <w:bCs/>
                        </w:rPr>
                      </w:sdtEndPr>
                      <w:sdtContent>
                        <w:p w14:paraId="73F84B42" w14:textId="77777777" w:rsidR="00D200F5" w:rsidRPr="00D200F5" w:rsidRDefault="00D200F5" w:rsidP="00D200F5">
                          <w:pPr>
                            <w:pStyle w:val="TOC1"/>
                            <w:numPr>
                              <w:ilvl w:val="0"/>
                              <w:numId w:val="0"/>
                            </w:numPr>
                            <w:ind w:left="502"/>
                            <w:rPr>
                              <w:bCs/>
                              <w:sz w:val="56"/>
                              <w:szCs w:val="56"/>
                            </w:rPr>
                          </w:pPr>
                          <w:r w:rsidRPr="00D200F5">
                            <w:rPr>
                              <w:rFonts w:ascii="Arial" w:eastAsia="Arial" w:hAnsi="Arial" w:cs="Times New Roman"/>
                              <w:bCs/>
                              <w:noProof w:val="0"/>
                              <w:color w:val="0076BD"/>
                              <w:sz w:val="56"/>
                              <w:szCs w:val="56"/>
                              <w:lang w:eastAsia="en-US"/>
                            </w:rPr>
                            <w:t>TABLE OF CONTENTS</w:t>
                          </w:r>
                        </w:p>
                        <w:p w14:paraId="176C1518" w14:textId="77777777" w:rsidR="00DF279D" w:rsidRPr="00DF279D" w:rsidRDefault="00DF279D" w:rsidP="00DF279D">
                          <w:pPr>
                            <w:pStyle w:val="TOC1"/>
                            <w:rPr>
                              <w:sz w:val="22"/>
                            </w:rPr>
                          </w:pPr>
                          <w:r w:rsidRPr="00DF279D">
                            <w:fldChar w:fldCharType="begin"/>
                          </w:r>
                          <w:r w:rsidRPr="00DF279D">
                            <w:instrText xml:space="preserve"> TOC \o "1-3" \h \z \u </w:instrText>
                          </w:r>
                          <w:r w:rsidRPr="00DF279D">
                            <w:fldChar w:fldCharType="separate"/>
                          </w:r>
                          <w:hyperlink w:anchor="_Toc143097865" w:history="1">
                            <w:r w:rsidR="008D224E">
                              <w:rPr>
                                <w:rStyle w:val="Hyperlink"/>
                              </w:rPr>
                              <w:t>Page title</w:t>
                            </w:r>
                            <w:r w:rsidRPr="00DF279D">
                              <w:rPr>
                                <w:webHidden/>
                              </w:rPr>
                              <w:tab/>
                            </w:r>
                            <w:r w:rsidRPr="00DF279D">
                              <w:rPr>
                                <w:webHidden/>
                              </w:rPr>
                              <w:fldChar w:fldCharType="begin"/>
                            </w:r>
                            <w:r w:rsidRPr="00DF279D">
                              <w:rPr>
                                <w:webHidden/>
                              </w:rPr>
                              <w:instrText xml:space="preserve"> PAGEREF _Toc143097865 \h </w:instrText>
                            </w:r>
                            <w:r w:rsidRPr="00DF279D">
                              <w:rPr>
                                <w:webHidden/>
                              </w:rPr>
                            </w:r>
                            <w:r w:rsidRPr="00DF279D">
                              <w:rPr>
                                <w:webHidden/>
                              </w:rPr>
                              <w:fldChar w:fldCharType="separate"/>
                            </w:r>
                            <w:r w:rsidRPr="00DF279D">
                              <w:rPr>
                                <w:webHidden/>
                              </w:rPr>
                              <w:t>3</w:t>
                            </w:r>
                            <w:r w:rsidRPr="00DF279D">
                              <w:rPr>
                                <w:webHidden/>
                              </w:rPr>
                              <w:fldChar w:fldCharType="end"/>
                            </w:r>
                          </w:hyperlink>
                        </w:p>
                        <w:p w14:paraId="287205C6" w14:textId="77777777" w:rsidR="00DF279D" w:rsidRPr="00DF279D" w:rsidRDefault="00D60421" w:rsidP="00DF279D">
                          <w:pPr>
                            <w:pStyle w:val="TOC1"/>
                            <w:rPr>
                              <w:sz w:val="22"/>
                            </w:rPr>
                          </w:pPr>
                          <w:hyperlink w:anchor="_Toc143097866" w:history="1">
                            <w:r w:rsidR="008D224E" w:rsidRPr="008D224E">
                              <w:rPr>
                                <w:rStyle w:val="Hyperlink"/>
                              </w:rPr>
                              <w:t>Page title</w:t>
                            </w:r>
                            <w:r w:rsidR="00DF279D" w:rsidRPr="00DF279D">
                              <w:rPr>
                                <w:webHidden/>
                              </w:rPr>
                              <w:tab/>
                            </w:r>
                            <w:r w:rsidR="00DF279D" w:rsidRPr="00DF279D">
                              <w:rPr>
                                <w:webHidden/>
                              </w:rPr>
                              <w:fldChar w:fldCharType="begin"/>
                            </w:r>
                            <w:r w:rsidR="00DF279D" w:rsidRPr="00DF279D">
                              <w:rPr>
                                <w:webHidden/>
                              </w:rPr>
                              <w:instrText xml:space="preserve"> PAGEREF _Toc143097866 \h </w:instrText>
                            </w:r>
                            <w:r w:rsidR="00DF279D" w:rsidRPr="00DF279D">
                              <w:rPr>
                                <w:webHidden/>
                              </w:rPr>
                            </w:r>
                            <w:r w:rsidR="00DF279D" w:rsidRPr="00DF279D">
                              <w:rPr>
                                <w:webHidden/>
                              </w:rPr>
                              <w:fldChar w:fldCharType="separate"/>
                            </w:r>
                            <w:r w:rsidR="00DF279D" w:rsidRPr="00DF279D">
                              <w:rPr>
                                <w:webHidden/>
                              </w:rPr>
                              <w:t>4</w:t>
                            </w:r>
                            <w:r w:rsidR="00DF279D" w:rsidRPr="00DF279D">
                              <w:rPr>
                                <w:webHidden/>
                              </w:rPr>
                              <w:fldChar w:fldCharType="end"/>
                            </w:r>
                          </w:hyperlink>
                        </w:p>
                        <w:p w14:paraId="39543E6B" w14:textId="77777777" w:rsidR="00DF279D" w:rsidRPr="00DF279D" w:rsidRDefault="00D60421" w:rsidP="00DF279D">
                          <w:pPr>
                            <w:pStyle w:val="TOC1"/>
                            <w:rPr>
                              <w:sz w:val="22"/>
                            </w:rPr>
                          </w:pPr>
                          <w:hyperlink w:anchor="_Toc143097867" w:history="1">
                            <w:r w:rsidR="008D224E" w:rsidRPr="008D224E">
                              <w:rPr>
                                <w:rStyle w:val="Hyperlink"/>
                              </w:rPr>
                              <w:t>Page title</w:t>
                            </w:r>
                            <w:r w:rsidR="00DF279D" w:rsidRPr="00DF279D">
                              <w:rPr>
                                <w:webHidden/>
                              </w:rPr>
                              <w:tab/>
                            </w:r>
                            <w:r w:rsidR="00DF279D" w:rsidRPr="00DF279D">
                              <w:rPr>
                                <w:webHidden/>
                              </w:rPr>
                              <w:fldChar w:fldCharType="begin"/>
                            </w:r>
                            <w:r w:rsidR="00DF279D" w:rsidRPr="00DF279D">
                              <w:rPr>
                                <w:webHidden/>
                              </w:rPr>
                              <w:instrText xml:space="preserve"> PAGEREF _Toc143097867 \h </w:instrText>
                            </w:r>
                            <w:r w:rsidR="00DF279D" w:rsidRPr="00DF279D">
                              <w:rPr>
                                <w:webHidden/>
                              </w:rPr>
                            </w:r>
                            <w:r w:rsidR="00DF279D" w:rsidRPr="00DF279D">
                              <w:rPr>
                                <w:webHidden/>
                              </w:rPr>
                              <w:fldChar w:fldCharType="separate"/>
                            </w:r>
                            <w:r w:rsidR="00DF279D" w:rsidRPr="00DF279D">
                              <w:rPr>
                                <w:webHidden/>
                              </w:rPr>
                              <w:t>6</w:t>
                            </w:r>
                            <w:r w:rsidR="00DF279D" w:rsidRPr="00DF279D">
                              <w:rPr>
                                <w:webHidden/>
                              </w:rPr>
                              <w:fldChar w:fldCharType="end"/>
                            </w:r>
                          </w:hyperlink>
                        </w:p>
                        <w:p w14:paraId="6FEB5F44" w14:textId="77777777" w:rsidR="00DF279D" w:rsidRPr="00DF279D" w:rsidRDefault="00D60421" w:rsidP="00DF279D">
                          <w:pPr>
                            <w:pStyle w:val="TOC2"/>
                          </w:pPr>
                          <w:hyperlink w:anchor="_Toc143097868" w:history="1">
                            <w:r w:rsidR="00DF279D" w:rsidRPr="00DF279D">
                              <w:rPr>
                                <w:rStyle w:val="Hyperlink"/>
                              </w:rPr>
                              <w:t>Subtitle style used here</w:t>
                            </w:r>
                            <w:r w:rsidR="00DF279D" w:rsidRPr="00DF279D">
                              <w:rPr>
                                <w:webHidden/>
                              </w:rPr>
                              <w:tab/>
                            </w:r>
                            <w:r w:rsidR="00DF279D" w:rsidRPr="00DF279D">
                              <w:rPr>
                                <w:webHidden/>
                              </w:rPr>
                              <w:fldChar w:fldCharType="begin"/>
                            </w:r>
                            <w:r w:rsidR="00DF279D" w:rsidRPr="00DF279D">
                              <w:rPr>
                                <w:webHidden/>
                              </w:rPr>
                              <w:instrText xml:space="preserve"> PAGEREF _Toc143097868 \h </w:instrText>
                            </w:r>
                            <w:r w:rsidR="00DF279D" w:rsidRPr="00DF279D">
                              <w:rPr>
                                <w:webHidden/>
                              </w:rPr>
                            </w:r>
                            <w:r w:rsidR="00DF279D" w:rsidRPr="00DF279D">
                              <w:rPr>
                                <w:webHidden/>
                              </w:rPr>
                              <w:fldChar w:fldCharType="separate"/>
                            </w:r>
                            <w:r w:rsidR="00DF279D" w:rsidRPr="00DF279D">
                              <w:rPr>
                                <w:webHidden/>
                              </w:rPr>
                              <w:t>6</w:t>
                            </w:r>
                            <w:r w:rsidR="00DF279D" w:rsidRPr="00DF279D">
                              <w:rPr>
                                <w:webHidden/>
                              </w:rPr>
                              <w:fldChar w:fldCharType="end"/>
                            </w:r>
                          </w:hyperlink>
                        </w:p>
                        <w:p w14:paraId="33B2B016" w14:textId="77777777" w:rsidR="00DF279D" w:rsidRPr="00DF279D" w:rsidRDefault="00D60421" w:rsidP="00DF279D">
                          <w:pPr>
                            <w:pStyle w:val="TOC2"/>
                          </w:pPr>
                          <w:hyperlink w:anchor="_Toc143097869" w:history="1">
                            <w:r w:rsidR="00DF279D" w:rsidRPr="00DF279D">
                              <w:rPr>
                                <w:rStyle w:val="Hyperlink"/>
                              </w:rPr>
                              <w:t>Subtitle style used here</w:t>
                            </w:r>
                            <w:r w:rsidR="00DF279D" w:rsidRPr="00DF279D">
                              <w:rPr>
                                <w:webHidden/>
                              </w:rPr>
                              <w:tab/>
                            </w:r>
                            <w:r w:rsidR="00DF279D" w:rsidRPr="00DF279D">
                              <w:rPr>
                                <w:webHidden/>
                              </w:rPr>
                              <w:fldChar w:fldCharType="begin"/>
                            </w:r>
                            <w:r w:rsidR="00DF279D" w:rsidRPr="00DF279D">
                              <w:rPr>
                                <w:webHidden/>
                              </w:rPr>
                              <w:instrText xml:space="preserve"> PAGEREF _Toc143097869 \h </w:instrText>
                            </w:r>
                            <w:r w:rsidR="00DF279D" w:rsidRPr="00DF279D">
                              <w:rPr>
                                <w:webHidden/>
                              </w:rPr>
                            </w:r>
                            <w:r w:rsidR="00DF279D" w:rsidRPr="00DF279D">
                              <w:rPr>
                                <w:webHidden/>
                              </w:rPr>
                              <w:fldChar w:fldCharType="separate"/>
                            </w:r>
                            <w:r w:rsidR="00DF279D" w:rsidRPr="00DF279D">
                              <w:rPr>
                                <w:webHidden/>
                              </w:rPr>
                              <w:t>6</w:t>
                            </w:r>
                            <w:r w:rsidR="00DF279D" w:rsidRPr="00DF279D">
                              <w:rPr>
                                <w:webHidden/>
                              </w:rPr>
                              <w:fldChar w:fldCharType="end"/>
                            </w:r>
                          </w:hyperlink>
                        </w:p>
                        <w:p w14:paraId="691A038C" w14:textId="77777777" w:rsidR="00DF279D" w:rsidRPr="00DF279D" w:rsidRDefault="00D60421" w:rsidP="00DF279D">
                          <w:pPr>
                            <w:pStyle w:val="TOC2"/>
                          </w:pPr>
                          <w:hyperlink w:anchor="_Toc143097870" w:history="1">
                            <w:r w:rsidR="00DF279D" w:rsidRPr="00DF279D">
                              <w:rPr>
                                <w:rStyle w:val="Hyperlink"/>
                              </w:rPr>
                              <w:t>Subtitle style used here</w:t>
                            </w:r>
                            <w:r w:rsidR="00DF279D" w:rsidRPr="00DF279D">
                              <w:rPr>
                                <w:webHidden/>
                              </w:rPr>
                              <w:tab/>
                            </w:r>
                            <w:r w:rsidR="00DF279D" w:rsidRPr="00DF279D">
                              <w:rPr>
                                <w:webHidden/>
                              </w:rPr>
                              <w:fldChar w:fldCharType="begin"/>
                            </w:r>
                            <w:r w:rsidR="00DF279D" w:rsidRPr="00DF279D">
                              <w:rPr>
                                <w:webHidden/>
                              </w:rPr>
                              <w:instrText xml:space="preserve"> PAGEREF _Toc143097870 \h </w:instrText>
                            </w:r>
                            <w:r w:rsidR="00DF279D" w:rsidRPr="00DF279D">
                              <w:rPr>
                                <w:webHidden/>
                              </w:rPr>
                            </w:r>
                            <w:r w:rsidR="00DF279D" w:rsidRPr="00DF279D">
                              <w:rPr>
                                <w:webHidden/>
                              </w:rPr>
                              <w:fldChar w:fldCharType="separate"/>
                            </w:r>
                            <w:r w:rsidR="00DF279D" w:rsidRPr="00DF279D">
                              <w:rPr>
                                <w:webHidden/>
                              </w:rPr>
                              <w:t>6</w:t>
                            </w:r>
                            <w:r w:rsidR="00DF279D" w:rsidRPr="00DF279D">
                              <w:rPr>
                                <w:webHidden/>
                              </w:rPr>
                              <w:fldChar w:fldCharType="end"/>
                            </w:r>
                          </w:hyperlink>
                        </w:p>
                        <w:p w14:paraId="2606FD9C" w14:textId="77777777" w:rsidR="00DF279D" w:rsidRPr="00DF279D" w:rsidRDefault="00D60421" w:rsidP="00DF279D">
                          <w:pPr>
                            <w:pStyle w:val="TOC2"/>
                          </w:pPr>
                          <w:hyperlink r:id="rId32" w:anchor="_Toc143097871" w:history="1">
                            <w:r w:rsidR="00DF279D" w:rsidRPr="00DF279D">
                              <w:rPr>
                                <w:rStyle w:val="Hyperlink"/>
                              </w:rPr>
                              <w:t>Boxed header style.</w:t>
                            </w:r>
                            <w:r w:rsidR="00DF279D" w:rsidRPr="00DF279D">
                              <w:rPr>
                                <w:webHidden/>
                              </w:rPr>
                              <w:tab/>
                            </w:r>
                            <w:r w:rsidR="00DF279D" w:rsidRPr="00DF279D">
                              <w:rPr>
                                <w:webHidden/>
                              </w:rPr>
                              <w:fldChar w:fldCharType="begin"/>
                            </w:r>
                            <w:r w:rsidR="00DF279D" w:rsidRPr="00DF279D">
                              <w:rPr>
                                <w:webHidden/>
                              </w:rPr>
                              <w:instrText xml:space="preserve"> PAGEREF _Toc143097871 \h </w:instrText>
                            </w:r>
                            <w:r w:rsidR="00DF279D" w:rsidRPr="00DF279D">
                              <w:rPr>
                                <w:webHidden/>
                              </w:rPr>
                            </w:r>
                            <w:r w:rsidR="00DF279D" w:rsidRPr="00DF279D">
                              <w:rPr>
                                <w:webHidden/>
                              </w:rPr>
                              <w:fldChar w:fldCharType="separate"/>
                            </w:r>
                            <w:r w:rsidR="00DF279D" w:rsidRPr="00DF279D">
                              <w:rPr>
                                <w:webHidden/>
                              </w:rPr>
                              <w:t>7</w:t>
                            </w:r>
                            <w:r w:rsidR="00DF279D" w:rsidRPr="00DF279D">
                              <w:rPr>
                                <w:webHidden/>
                              </w:rPr>
                              <w:fldChar w:fldCharType="end"/>
                            </w:r>
                          </w:hyperlink>
                        </w:p>
                        <w:p w14:paraId="753C04CA" w14:textId="77777777" w:rsidR="00DF279D" w:rsidRPr="00DF279D" w:rsidRDefault="00D60421" w:rsidP="00DF279D">
                          <w:pPr>
                            <w:pStyle w:val="TOC1"/>
                            <w:rPr>
                              <w:sz w:val="22"/>
                            </w:rPr>
                          </w:pPr>
                          <w:hyperlink w:anchor="_Toc143097872" w:history="1">
                            <w:r w:rsidR="002B61BB" w:rsidRPr="002B61BB">
                              <w:rPr>
                                <w:rStyle w:val="Hyperlink"/>
                              </w:rPr>
                              <w:t>Page title</w:t>
                            </w:r>
                            <w:r w:rsidR="00DF279D" w:rsidRPr="00DF279D">
                              <w:rPr>
                                <w:webHidden/>
                              </w:rPr>
                              <w:tab/>
                            </w:r>
                            <w:r w:rsidR="00DF279D" w:rsidRPr="00DF279D">
                              <w:rPr>
                                <w:webHidden/>
                              </w:rPr>
                              <w:fldChar w:fldCharType="begin"/>
                            </w:r>
                            <w:r w:rsidR="00DF279D" w:rsidRPr="00DF279D">
                              <w:rPr>
                                <w:webHidden/>
                              </w:rPr>
                              <w:instrText xml:space="preserve"> PAGEREF _Toc143097872 \h </w:instrText>
                            </w:r>
                            <w:r w:rsidR="00DF279D" w:rsidRPr="00DF279D">
                              <w:rPr>
                                <w:webHidden/>
                              </w:rPr>
                            </w:r>
                            <w:r w:rsidR="00DF279D" w:rsidRPr="00DF279D">
                              <w:rPr>
                                <w:webHidden/>
                              </w:rPr>
                              <w:fldChar w:fldCharType="separate"/>
                            </w:r>
                            <w:r w:rsidR="00DF279D" w:rsidRPr="00DF279D">
                              <w:rPr>
                                <w:webHidden/>
                              </w:rPr>
                              <w:t>8</w:t>
                            </w:r>
                            <w:r w:rsidR="00DF279D" w:rsidRPr="00DF279D">
                              <w:rPr>
                                <w:webHidden/>
                              </w:rPr>
                              <w:fldChar w:fldCharType="end"/>
                            </w:r>
                          </w:hyperlink>
                        </w:p>
                        <w:p w14:paraId="1A909F4A" w14:textId="77777777" w:rsidR="00DF279D" w:rsidRPr="00DF279D" w:rsidRDefault="00D60421" w:rsidP="00DF279D">
                          <w:pPr>
                            <w:pStyle w:val="TOC2"/>
                          </w:pPr>
                          <w:hyperlink w:anchor="_Toc143097873" w:history="1">
                            <w:r w:rsidR="00DF279D" w:rsidRPr="00DF279D">
                              <w:rPr>
                                <w:rStyle w:val="Hyperlink"/>
                              </w:rPr>
                              <w:t>Subheading</w:t>
                            </w:r>
                            <w:r w:rsidR="00DF279D" w:rsidRPr="00DF279D">
                              <w:rPr>
                                <w:webHidden/>
                              </w:rPr>
                              <w:tab/>
                            </w:r>
                            <w:r w:rsidR="00DF279D" w:rsidRPr="00DF279D">
                              <w:rPr>
                                <w:webHidden/>
                              </w:rPr>
                              <w:fldChar w:fldCharType="begin"/>
                            </w:r>
                            <w:r w:rsidR="00DF279D" w:rsidRPr="00DF279D">
                              <w:rPr>
                                <w:webHidden/>
                              </w:rPr>
                              <w:instrText xml:space="preserve"> PAGEREF _Toc143097873 \h </w:instrText>
                            </w:r>
                            <w:r w:rsidR="00DF279D" w:rsidRPr="00DF279D">
                              <w:rPr>
                                <w:webHidden/>
                              </w:rPr>
                            </w:r>
                            <w:r w:rsidR="00DF279D" w:rsidRPr="00DF279D">
                              <w:rPr>
                                <w:webHidden/>
                              </w:rPr>
                              <w:fldChar w:fldCharType="separate"/>
                            </w:r>
                            <w:r w:rsidR="00DF279D" w:rsidRPr="00DF279D">
                              <w:rPr>
                                <w:webHidden/>
                              </w:rPr>
                              <w:t>8</w:t>
                            </w:r>
                            <w:r w:rsidR="00DF279D" w:rsidRPr="00DF279D">
                              <w:rPr>
                                <w:webHidden/>
                              </w:rPr>
                              <w:fldChar w:fldCharType="end"/>
                            </w:r>
                          </w:hyperlink>
                        </w:p>
                        <w:p w14:paraId="393B8E8F" w14:textId="77777777" w:rsidR="00DF279D" w:rsidRPr="00DF279D" w:rsidRDefault="00D60421" w:rsidP="00DF279D">
                          <w:pPr>
                            <w:pStyle w:val="TOC1"/>
                            <w:rPr>
                              <w:sz w:val="22"/>
                            </w:rPr>
                          </w:pPr>
                          <w:hyperlink w:anchor="_Toc143097874" w:history="1">
                            <w:r w:rsidR="002B61BB" w:rsidRPr="002B61BB">
                              <w:rPr>
                                <w:rStyle w:val="Hyperlink"/>
                              </w:rPr>
                              <w:t>Page title</w:t>
                            </w:r>
                            <w:r w:rsidR="00DF279D" w:rsidRPr="00DF279D">
                              <w:rPr>
                                <w:webHidden/>
                              </w:rPr>
                              <w:tab/>
                            </w:r>
                            <w:r w:rsidR="00DF279D" w:rsidRPr="00DF279D">
                              <w:rPr>
                                <w:webHidden/>
                              </w:rPr>
                              <w:fldChar w:fldCharType="begin"/>
                            </w:r>
                            <w:r w:rsidR="00DF279D" w:rsidRPr="00DF279D">
                              <w:rPr>
                                <w:webHidden/>
                              </w:rPr>
                              <w:instrText xml:space="preserve"> PAGEREF _Toc143097874 \h </w:instrText>
                            </w:r>
                            <w:r w:rsidR="00DF279D" w:rsidRPr="00DF279D">
                              <w:rPr>
                                <w:webHidden/>
                              </w:rPr>
                            </w:r>
                            <w:r w:rsidR="00DF279D" w:rsidRPr="00DF279D">
                              <w:rPr>
                                <w:webHidden/>
                              </w:rPr>
                              <w:fldChar w:fldCharType="separate"/>
                            </w:r>
                            <w:r w:rsidR="00DF279D" w:rsidRPr="00DF279D">
                              <w:rPr>
                                <w:webHidden/>
                              </w:rPr>
                              <w:t>10</w:t>
                            </w:r>
                            <w:r w:rsidR="00DF279D" w:rsidRPr="00DF279D">
                              <w:rPr>
                                <w:webHidden/>
                              </w:rPr>
                              <w:fldChar w:fldCharType="end"/>
                            </w:r>
                          </w:hyperlink>
                        </w:p>
                        <w:p w14:paraId="3CD8D206" w14:textId="77777777" w:rsidR="00DF279D" w:rsidRPr="00DF279D" w:rsidRDefault="00D60421" w:rsidP="00DF279D">
                          <w:pPr>
                            <w:pStyle w:val="TOC2"/>
                          </w:pPr>
                          <w:hyperlink r:id="rId33" w:anchor="_Toc143097875" w:history="1">
                            <w:r w:rsidR="00DF279D" w:rsidRPr="00DF279D">
                              <w:rPr>
                                <w:rStyle w:val="Hyperlink"/>
                              </w:rPr>
                              <w:t>Boxed header style.</w:t>
                            </w:r>
                            <w:r w:rsidR="00DF279D" w:rsidRPr="00DF279D">
                              <w:rPr>
                                <w:webHidden/>
                              </w:rPr>
                              <w:tab/>
                            </w:r>
                            <w:r w:rsidR="00DF279D" w:rsidRPr="00DF279D">
                              <w:rPr>
                                <w:webHidden/>
                              </w:rPr>
                              <w:fldChar w:fldCharType="begin"/>
                            </w:r>
                            <w:r w:rsidR="00DF279D" w:rsidRPr="00DF279D">
                              <w:rPr>
                                <w:webHidden/>
                              </w:rPr>
                              <w:instrText xml:space="preserve"> PAGEREF _Toc143097875 \h </w:instrText>
                            </w:r>
                            <w:r w:rsidR="00DF279D" w:rsidRPr="00DF279D">
                              <w:rPr>
                                <w:webHidden/>
                              </w:rPr>
                            </w:r>
                            <w:r w:rsidR="00DF279D" w:rsidRPr="00DF279D">
                              <w:rPr>
                                <w:webHidden/>
                              </w:rPr>
                              <w:fldChar w:fldCharType="separate"/>
                            </w:r>
                            <w:r w:rsidR="00DF279D" w:rsidRPr="00DF279D">
                              <w:rPr>
                                <w:webHidden/>
                              </w:rPr>
                              <w:t>10</w:t>
                            </w:r>
                            <w:r w:rsidR="00DF279D" w:rsidRPr="00DF279D">
                              <w:rPr>
                                <w:webHidden/>
                              </w:rPr>
                              <w:fldChar w:fldCharType="end"/>
                            </w:r>
                          </w:hyperlink>
                        </w:p>
                        <w:p w14:paraId="64FE145B" w14:textId="77777777" w:rsidR="00DF279D" w:rsidRPr="00DF279D" w:rsidRDefault="00D60421" w:rsidP="00DF279D">
                          <w:pPr>
                            <w:pStyle w:val="TOC1"/>
                            <w:rPr>
                              <w:sz w:val="22"/>
                            </w:rPr>
                          </w:pPr>
                          <w:hyperlink w:anchor="_Toc143097876" w:history="1">
                            <w:r w:rsidR="00192306" w:rsidRPr="00192306">
                              <w:rPr>
                                <w:rStyle w:val="Hyperlink"/>
                              </w:rPr>
                              <w:t>Page title</w:t>
                            </w:r>
                            <w:r w:rsidR="00DF279D" w:rsidRPr="00DF279D">
                              <w:rPr>
                                <w:webHidden/>
                              </w:rPr>
                              <w:tab/>
                            </w:r>
                            <w:r w:rsidR="00DF279D" w:rsidRPr="00DF279D">
                              <w:rPr>
                                <w:webHidden/>
                              </w:rPr>
                              <w:fldChar w:fldCharType="begin"/>
                            </w:r>
                            <w:r w:rsidR="00DF279D" w:rsidRPr="00DF279D">
                              <w:rPr>
                                <w:webHidden/>
                              </w:rPr>
                              <w:instrText xml:space="preserve"> PAGEREF _Toc143097876 \h </w:instrText>
                            </w:r>
                            <w:r w:rsidR="00DF279D" w:rsidRPr="00DF279D">
                              <w:rPr>
                                <w:webHidden/>
                              </w:rPr>
                            </w:r>
                            <w:r w:rsidR="00DF279D" w:rsidRPr="00DF279D">
                              <w:rPr>
                                <w:webHidden/>
                              </w:rPr>
                              <w:fldChar w:fldCharType="separate"/>
                            </w:r>
                            <w:r w:rsidR="00DF279D" w:rsidRPr="00DF279D">
                              <w:rPr>
                                <w:webHidden/>
                              </w:rPr>
                              <w:t>12</w:t>
                            </w:r>
                            <w:r w:rsidR="00DF279D" w:rsidRPr="00DF279D">
                              <w:rPr>
                                <w:webHidden/>
                              </w:rPr>
                              <w:fldChar w:fldCharType="end"/>
                            </w:r>
                          </w:hyperlink>
                        </w:p>
                        <w:p w14:paraId="025FE1A5" w14:textId="77777777" w:rsidR="00DF279D" w:rsidRPr="00DF279D" w:rsidRDefault="00D60421" w:rsidP="00DF279D">
                          <w:pPr>
                            <w:pStyle w:val="TOC3"/>
                          </w:pPr>
                          <w:hyperlink w:anchor="_Toc143097877" w:history="1">
                            <w:r w:rsidR="00DF279D" w:rsidRPr="00DF279D">
                              <w:rPr>
                                <w:rStyle w:val="Hyperlink"/>
                              </w:rPr>
                              <w:t>We know times are tough</w:t>
                            </w:r>
                            <w:r w:rsidR="00DF279D" w:rsidRPr="00DF279D">
                              <w:rPr>
                                <w:webHidden/>
                              </w:rPr>
                              <w:tab/>
                            </w:r>
                            <w:r w:rsidR="00DF279D" w:rsidRPr="00DF279D">
                              <w:rPr>
                                <w:webHidden/>
                              </w:rPr>
                              <w:fldChar w:fldCharType="begin"/>
                            </w:r>
                            <w:r w:rsidR="00DF279D" w:rsidRPr="00DF279D">
                              <w:rPr>
                                <w:webHidden/>
                              </w:rPr>
                              <w:instrText xml:space="preserve"> PAGEREF _Toc143097877 \h </w:instrText>
                            </w:r>
                            <w:r w:rsidR="00DF279D" w:rsidRPr="00DF279D">
                              <w:rPr>
                                <w:webHidden/>
                              </w:rPr>
                            </w:r>
                            <w:r w:rsidR="00DF279D" w:rsidRPr="00DF279D">
                              <w:rPr>
                                <w:webHidden/>
                              </w:rPr>
                              <w:fldChar w:fldCharType="separate"/>
                            </w:r>
                            <w:r w:rsidR="00DF279D" w:rsidRPr="00DF279D">
                              <w:rPr>
                                <w:webHidden/>
                              </w:rPr>
                              <w:t>13</w:t>
                            </w:r>
                            <w:r w:rsidR="00DF279D" w:rsidRPr="00DF279D">
                              <w:rPr>
                                <w:webHidden/>
                              </w:rPr>
                              <w:fldChar w:fldCharType="end"/>
                            </w:r>
                          </w:hyperlink>
                        </w:p>
                        <w:p w14:paraId="336030B6" w14:textId="77777777" w:rsidR="00D200F5" w:rsidRDefault="00DF279D" w:rsidP="00DF279D">
                          <w:pPr>
                            <w:rPr>
                              <w:b/>
                              <w:bCs/>
                              <w:color w:val="FFFFFF" w:themeColor="background1"/>
                            </w:rPr>
                          </w:pPr>
                          <w:r w:rsidRPr="00DF279D">
                            <w:rPr>
                              <w:b/>
                              <w:bCs/>
                              <w:color w:val="FFFFFF" w:themeColor="background1"/>
                            </w:rPr>
                            <w:fldChar w:fldCharType="end"/>
                          </w:r>
                        </w:p>
                        <w:p w14:paraId="0C3991AF" w14:textId="77777777" w:rsidR="00D200F5" w:rsidRDefault="00D200F5" w:rsidP="00DF279D">
                          <w:pPr>
                            <w:rPr>
                              <w:b/>
                              <w:bCs/>
                              <w:color w:val="FFFFFF" w:themeColor="background1"/>
                            </w:rPr>
                          </w:pPr>
                        </w:p>
                        <w:p w14:paraId="1796AFB5" w14:textId="77777777" w:rsidR="00DF279D" w:rsidRDefault="00D60421" w:rsidP="00DF279D">
                          <w:pPr>
                            <w:rPr>
                              <w:b/>
                              <w:bCs/>
                              <w:color w:val="FFFFFF" w:themeColor="background1"/>
                            </w:rPr>
                          </w:pPr>
                        </w:p>
                      </w:sdtContent>
                    </w:sdt>
                    <w:p w14:paraId="0ADF7106" w14:textId="77777777" w:rsidR="00AB5B83" w:rsidRDefault="00AB5B83" w:rsidP="00AB5B83">
                      <w:pPr>
                        <w:rPr>
                          <w:b/>
                          <w:bCs/>
                        </w:rPr>
                      </w:pPr>
                    </w:p>
                    <w:p w14:paraId="38FFA47C" w14:textId="77777777" w:rsidR="00AB5B83" w:rsidRDefault="00AB5B83"/>
                    <w:p w14:paraId="4255F074" w14:textId="77777777" w:rsidR="009245A5" w:rsidRDefault="009245A5"/>
                  </w:txbxContent>
                </v:textbox>
                <w10:wrap anchory="page"/>
              </v:shape>
            </w:pict>
          </mc:Fallback>
        </mc:AlternateContent>
      </w:r>
      <w:r w:rsidR="00D200F5">
        <w:rPr>
          <w:noProof/>
        </w:rPr>
        <w:drawing>
          <wp:anchor distT="0" distB="0" distL="114300" distR="114300" simplePos="0" relativeHeight="251658251" behindDoc="0" locked="0" layoutInCell="1" allowOverlap="1" wp14:anchorId="30343A26" wp14:editId="5EA78870">
            <wp:simplePos x="0" y="0"/>
            <wp:positionH relativeFrom="column">
              <wp:posOffset>6083209</wp:posOffset>
            </wp:positionH>
            <wp:positionV relativeFrom="paragraph">
              <wp:posOffset>3707493</wp:posOffset>
            </wp:positionV>
            <wp:extent cx="543360" cy="829339"/>
            <wp:effectExtent l="0" t="0" r="9525" b="8890"/>
            <wp:wrapNone/>
            <wp:docPr id="993345477"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45477" name="Graphic 993345477"/>
                    <pic:cNvPicPr/>
                  </pic:nvPicPr>
                  <pic:blipFill>
                    <a:blip r:embed="rId34">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543360" cy="829339"/>
                    </a:xfrm>
                    <a:prstGeom prst="rect">
                      <a:avLst/>
                    </a:prstGeom>
                  </pic:spPr>
                </pic:pic>
              </a:graphicData>
            </a:graphic>
            <wp14:sizeRelH relativeFrom="margin">
              <wp14:pctWidth>0</wp14:pctWidth>
            </wp14:sizeRelH>
            <wp14:sizeRelV relativeFrom="margin">
              <wp14:pctHeight>0</wp14:pctHeight>
            </wp14:sizeRelV>
          </wp:anchor>
        </w:drawing>
      </w:r>
    </w:p>
    <w:p w14:paraId="6179E2D3" w14:textId="77777777" w:rsidR="00CA3F2A" w:rsidRPr="00CA3F2A" w:rsidRDefault="00CA3F2A" w:rsidP="00316925"/>
    <w:p w14:paraId="1BFF9AF6" w14:textId="77777777" w:rsidR="00EC4D46" w:rsidRDefault="00EC4D46" w:rsidP="00316925"/>
    <w:p w14:paraId="37E88ED5" w14:textId="77777777" w:rsidR="00CA3F2A" w:rsidRPr="00CA3F2A" w:rsidRDefault="00D200F5" w:rsidP="00316925">
      <w:r>
        <w:rPr>
          <w:noProof/>
        </w:rPr>
        <w:drawing>
          <wp:anchor distT="0" distB="0" distL="114300" distR="114300" simplePos="0" relativeHeight="251658250" behindDoc="0" locked="0" layoutInCell="1" allowOverlap="1" wp14:anchorId="5C2A1936" wp14:editId="5616155E">
            <wp:simplePos x="0" y="0"/>
            <wp:positionH relativeFrom="column">
              <wp:posOffset>-321673</wp:posOffset>
            </wp:positionH>
            <wp:positionV relativeFrom="page">
              <wp:posOffset>9141097</wp:posOffset>
            </wp:positionV>
            <wp:extent cx="829340" cy="829340"/>
            <wp:effectExtent l="0" t="0" r="8890" b="8890"/>
            <wp:wrapNone/>
            <wp:docPr id="154998055"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8055" name="Graphic 154998055"/>
                    <pic:cNvPicPr/>
                  </pic:nvPicPr>
                  <pic:blipFill>
                    <a:blip r:embed="rId36">
                      <a:extLst>
                        <a:ext uri="{28A0092B-C50C-407E-A947-70E740481C1C}">
                          <a14:useLocalDpi xmlns:a14="http://schemas.microsoft.com/office/drawing/2010/main"/>
                        </a:ext>
                        <a:ext uri="{96DAC541-7B7A-43D3-8B79-37D633B846F1}">
                          <asvg:svgBlip xmlns:asvg="http://schemas.microsoft.com/office/drawing/2016/SVG/main" r:embed="rId37"/>
                        </a:ext>
                      </a:extLst>
                    </a:blip>
                    <a:stretch>
                      <a:fillRect/>
                    </a:stretch>
                  </pic:blipFill>
                  <pic:spPr>
                    <a:xfrm>
                      <a:off x="0" y="0"/>
                      <a:ext cx="829340" cy="829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8" behindDoc="1" locked="0" layoutInCell="1" allowOverlap="1" wp14:anchorId="283E8E71" wp14:editId="02EB4FFC">
            <wp:simplePos x="0" y="0"/>
            <wp:positionH relativeFrom="column">
              <wp:posOffset>4323171</wp:posOffset>
            </wp:positionH>
            <wp:positionV relativeFrom="page">
              <wp:posOffset>9138194</wp:posOffset>
            </wp:positionV>
            <wp:extent cx="2492375" cy="1392555"/>
            <wp:effectExtent l="0" t="0" r="3175" b="0"/>
            <wp:wrapNone/>
            <wp:docPr id="627890060"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90060" name="Graphic 627890060"/>
                    <pic:cNvPicPr/>
                  </pic:nvPicPr>
                  <pic:blipFill>
                    <a:blip r:embed="rId38">
                      <a:extLst>
                        <a:ext uri="{28A0092B-C50C-407E-A947-70E740481C1C}">
                          <a14:useLocalDpi xmlns:a14="http://schemas.microsoft.com/office/drawing/2010/main"/>
                        </a:ext>
                        <a:ext uri="{96DAC541-7B7A-43D3-8B79-37D633B846F1}">
                          <asvg:svgBlip xmlns:asvg="http://schemas.microsoft.com/office/drawing/2016/SVG/main" r:embed="rId39"/>
                        </a:ext>
                      </a:extLst>
                    </a:blip>
                    <a:stretch>
                      <a:fillRect/>
                    </a:stretch>
                  </pic:blipFill>
                  <pic:spPr>
                    <a:xfrm>
                      <a:off x="0" y="0"/>
                      <a:ext cx="2492375" cy="1392555"/>
                    </a:xfrm>
                    <a:prstGeom prst="rect">
                      <a:avLst/>
                    </a:prstGeom>
                  </pic:spPr>
                </pic:pic>
              </a:graphicData>
            </a:graphic>
            <wp14:sizeRelH relativeFrom="margin">
              <wp14:pctWidth>0</wp14:pctWidth>
            </wp14:sizeRelH>
            <wp14:sizeRelV relativeFrom="margin">
              <wp14:pctHeight>0</wp14:pctHeight>
            </wp14:sizeRelV>
          </wp:anchor>
        </w:drawing>
      </w:r>
      <w:r w:rsidR="00CA3F2A" w:rsidRPr="00CA3F2A">
        <w:br w:type="page"/>
      </w:r>
    </w:p>
    <w:p w14:paraId="6FBC5572" w14:textId="77777777" w:rsidR="00981343" w:rsidRPr="001F1861" w:rsidRDefault="00981343" w:rsidP="00981343">
      <w:pPr>
        <w:spacing w:line="240" w:lineRule="auto"/>
        <w:rPr>
          <w:rFonts w:asciiTheme="majorHAnsi" w:hAnsiTheme="majorHAnsi" w:cstheme="majorHAnsi"/>
          <w:sz w:val="28"/>
          <w:szCs w:val="28"/>
        </w:rPr>
      </w:pPr>
      <w:r w:rsidRPr="002D7CE1">
        <w:rPr>
          <w:b/>
          <w:noProof/>
          <w:sz w:val="72"/>
          <w:szCs w:val="72"/>
          <w:highlight w:val="yellow"/>
        </w:rPr>
        <w:lastRenderedPageBreak/>
        <w:drawing>
          <wp:anchor distT="0" distB="0" distL="114300" distR="114300" simplePos="0" relativeHeight="251658319" behindDoc="0" locked="0" layoutInCell="1" allowOverlap="1" wp14:anchorId="18681C3D" wp14:editId="6D1011A6">
            <wp:simplePos x="0" y="0"/>
            <wp:positionH relativeFrom="column">
              <wp:posOffset>5501755</wp:posOffset>
            </wp:positionH>
            <wp:positionV relativeFrom="paragraph">
              <wp:posOffset>-1371600</wp:posOffset>
            </wp:positionV>
            <wp:extent cx="1505363" cy="2174413"/>
            <wp:effectExtent l="0" t="0" r="0" b="0"/>
            <wp:wrapNone/>
            <wp:docPr id="1053928844" name="Graphic 105392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505363" cy="2174413"/>
                    </a:xfrm>
                    <a:prstGeom prst="rect">
                      <a:avLst/>
                    </a:prstGeom>
                  </pic:spPr>
                </pic:pic>
              </a:graphicData>
            </a:graphic>
            <wp14:sizeRelH relativeFrom="margin">
              <wp14:pctWidth>0</wp14:pctWidth>
            </wp14:sizeRelH>
            <wp14:sizeRelV relativeFrom="margin">
              <wp14:pctHeight>0</wp14:pctHeight>
            </wp14:sizeRelV>
          </wp:anchor>
        </w:drawing>
      </w:r>
      <w:r w:rsidRPr="002D7CE1">
        <w:rPr>
          <w:rFonts w:asciiTheme="majorHAnsi" w:eastAsia="Times New Roman" w:hAnsiTheme="majorHAnsi" w:cstheme="majorHAnsi"/>
          <w:b/>
          <w:sz w:val="32"/>
          <w:szCs w:val="32"/>
          <w:highlight w:val="yellow"/>
        </w:rPr>
        <w:t>XYZ</w:t>
      </w:r>
      <w:r w:rsidRPr="003D1823">
        <w:rPr>
          <w:rFonts w:asciiTheme="majorHAnsi" w:eastAsia="Times New Roman" w:hAnsiTheme="majorHAnsi" w:cstheme="majorHAnsi"/>
          <w:b/>
          <w:bCs/>
          <w:sz w:val="32"/>
          <w:szCs w:val="32"/>
        </w:rPr>
        <w:t xml:space="preserve"> LPC</w:t>
      </w:r>
    </w:p>
    <w:p w14:paraId="2726EEFA" w14:textId="77777777" w:rsidR="00981343" w:rsidRPr="007613D8" w:rsidRDefault="00981343" w:rsidP="00981343">
      <w:pPr>
        <w:pStyle w:val="Heading1"/>
        <w:spacing w:line="276" w:lineRule="auto"/>
        <w:rPr>
          <w:b/>
          <w:bCs/>
          <w:sz w:val="72"/>
          <w:szCs w:val="72"/>
        </w:rPr>
      </w:pPr>
      <w:r w:rsidRPr="003D1823">
        <w:rPr>
          <w:rFonts w:ascii="DM Sans" w:hAnsi="DM Sans"/>
          <w:noProof/>
          <w:color w:val="3EB6FF" w:themeColor="text2" w:themeTint="99"/>
          <w:sz w:val="20"/>
          <w:szCs w:val="20"/>
        </w:rPr>
        <mc:AlternateContent>
          <mc:Choice Requires="wps">
            <w:drawing>
              <wp:anchor distT="0" distB="0" distL="114300" distR="114300" simplePos="0" relativeHeight="251658318" behindDoc="1" locked="0" layoutInCell="0" allowOverlap="1" wp14:anchorId="1C81F4B5" wp14:editId="409590B5">
                <wp:simplePos x="0" y="0"/>
                <wp:positionH relativeFrom="column">
                  <wp:posOffset>31750</wp:posOffset>
                </wp:positionH>
                <wp:positionV relativeFrom="paragraph">
                  <wp:posOffset>708891</wp:posOffset>
                </wp:positionV>
                <wp:extent cx="5882640" cy="0"/>
                <wp:effectExtent l="0" t="0" r="22860" b="24765"/>
                <wp:wrapNone/>
                <wp:docPr id="1573243418"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640" cy="0"/>
                        </a:xfrm>
                        <a:prstGeom prst="line">
                          <a:avLst/>
                        </a:prstGeom>
                        <a:solidFill>
                          <a:srgbClr val="FFFFFF"/>
                        </a:solidFill>
                        <a:ln w="10668">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4AB32900" id="Shape 3" o:spid="_x0000_s1026" style="position:absolute;z-index:-251658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55.8pt" to="465.7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" o:allowincell="f" filled="t" strokeweight=".84pt">
                <v:stroke joinstyle="miter"/>
                <o:lock v:ext="edit" shapetype="f"/>
              </v:line>
            </w:pict>
          </mc:Fallback>
        </mc:AlternateContent>
      </w:r>
      <w:r>
        <w:rPr>
          <w:b/>
          <w:bCs/>
          <w:sz w:val="72"/>
          <w:szCs w:val="72"/>
        </w:rPr>
        <w:t>Officers</w:t>
      </w:r>
    </w:p>
    <w:p w14:paraId="1BAAAA57" w14:textId="77777777" w:rsidR="00981343" w:rsidRDefault="00981343" w:rsidP="00D200F5">
      <w:pPr>
        <w:rPr>
          <w:b/>
          <w:bCs/>
        </w:rPr>
      </w:pPr>
    </w:p>
    <w:p w14:paraId="7D5583F3" w14:textId="77777777" w:rsidR="00D90F97" w:rsidRDefault="00D90F97" w:rsidP="00D200F5">
      <w:pPr>
        <w:rPr>
          <w:b/>
          <w:bCs/>
        </w:rPr>
      </w:pPr>
    </w:p>
    <w:p w14:paraId="54B3F1E5" w14:textId="77777777" w:rsidR="00981343" w:rsidRDefault="00981343" w:rsidP="00D200F5">
      <w:pPr>
        <w:rPr>
          <w:b/>
          <w:bCs/>
        </w:rPr>
      </w:pPr>
    </w:p>
    <w:p w14:paraId="1653B855" w14:textId="77777777" w:rsidR="00D200F5" w:rsidRPr="00D200F5" w:rsidRDefault="00D200F5" w:rsidP="00D200F5">
      <w:pPr>
        <w:rPr>
          <w:b/>
          <w:bCs/>
        </w:rPr>
      </w:pPr>
      <w:r w:rsidRPr="00D200F5">
        <w:rPr>
          <w:b/>
          <w:bCs/>
        </w:rPr>
        <w:t>Chair:</w:t>
      </w:r>
    </w:p>
    <w:p w14:paraId="24D35C10" w14:textId="77777777" w:rsidR="00D200F5" w:rsidRPr="00D200F5" w:rsidRDefault="00D200F5" w:rsidP="00D200F5">
      <w:pPr>
        <w:rPr>
          <w:b/>
          <w:bCs/>
        </w:rPr>
      </w:pPr>
    </w:p>
    <w:p w14:paraId="5B7F9AB7" w14:textId="77777777" w:rsidR="00D200F5" w:rsidRPr="00D200F5" w:rsidRDefault="00D200F5" w:rsidP="00D200F5">
      <w:pPr>
        <w:rPr>
          <w:b/>
          <w:bCs/>
        </w:rPr>
      </w:pPr>
      <w:r w:rsidRPr="00D200F5">
        <w:rPr>
          <w:b/>
          <w:bCs/>
        </w:rPr>
        <w:t>Vice Chair:</w:t>
      </w:r>
      <w:r w:rsidR="00DD4C3E" w:rsidRPr="00DD4C3E">
        <w:rPr>
          <w:noProof/>
        </w:rPr>
        <w:t xml:space="preserve"> </w:t>
      </w:r>
    </w:p>
    <w:p w14:paraId="495F5491" w14:textId="77777777" w:rsidR="00D200F5" w:rsidRPr="00D200F5" w:rsidRDefault="00D200F5" w:rsidP="00D200F5">
      <w:pPr>
        <w:rPr>
          <w:b/>
          <w:bCs/>
        </w:rPr>
      </w:pPr>
    </w:p>
    <w:p w14:paraId="693C22B4" w14:textId="77777777" w:rsidR="00D200F5" w:rsidRPr="00D200F5" w:rsidRDefault="00D200F5" w:rsidP="00D200F5">
      <w:pPr>
        <w:rPr>
          <w:b/>
          <w:bCs/>
        </w:rPr>
      </w:pPr>
      <w:r w:rsidRPr="00D200F5">
        <w:rPr>
          <w:b/>
          <w:bCs/>
        </w:rPr>
        <w:t>Treasurer:</w:t>
      </w:r>
    </w:p>
    <w:p w14:paraId="430C4009" w14:textId="77777777" w:rsidR="00D200F5" w:rsidRPr="00D200F5" w:rsidRDefault="00D200F5" w:rsidP="00D200F5">
      <w:pPr>
        <w:rPr>
          <w:b/>
          <w:bCs/>
        </w:rPr>
      </w:pPr>
    </w:p>
    <w:p w14:paraId="480181A5" w14:textId="77777777" w:rsidR="00D200F5" w:rsidRPr="00D200F5" w:rsidRDefault="00D200F5" w:rsidP="00D200F5">
      <w:pPr>
        <w:rPr>
          <w:b/>
          <w:bCs/>
        </w:rPr>
      </w:pPr>
      <w:r w:rsidRPr="00D200F5">
        <w:rPr>
          <w:b/>
          <w:bCs/>
        </w:rPr>
        <w:t>Chief Officer:</w:t>
      </w:r>
    </w:p>
    <w:p w14:paraId="7CD771C0" w14:textId="77777777" w:rsidR="00D200F5" w:rsidRPr="00D200F5" w:rsidRDefault="00D200F5" w:rsidP="00D200F5">
      <w:pPr>
        <w:rPr>
          <w:b/>
          <w:bCs/>
        </w:rPr>
      </w:pPr>
    </w:p>
    <w:p w14:paraId="7033D8A5" w14:textId="77777777" w:rsidR="00DD4C3E" w:rsidRPr="00D200F5" w:rsidRDefault="00DD4C3E" w:rsidP="00D200F5">
      <w:pPr>
        <w:rPr>
          <w:b/>
          <w:bCs/>
        </w:rPr>
      </w:pPr>
    </w:p>
    <w:p w14:paraId="100B2290" w14:textId="77777777" w:rsidR="00D200F5" w:rsidRDefault="00D200F5" w:rsidP="00316925"/>
    <w:p w14:paraId="1639A217" w14:textId="77777777" w:rsidR="00D200F5" w:rsidRDefault="00D200F5" w:rsidP="00316925"/>
    <w:p w14:paraId="3C0C138A" w14:textId="77777777" w:rsidR="00D200F5" w:rsidRDefault="00D200F5" w:rsidP="00316925"/>
    <w:p w14:paraId="36565E0A" w14:textId="77777777" w:rsidR="00D200F5" w:rsidRDefault="00D200F5" w:rsidP="00316925"/>
    <w:p w14:paraId="2A62755C" w14:textId="77777777" w:rsidR="00D200F5" w:rsidRDefault="00D200F5" w:rsidP="00316925"/>
    <w:p w14:paraId="1E3D0817" w14:textId="77777777" w:rsidR="00EA5522" w:rsidRDefault="00EA5522" w:rsidP="00316925"/>
    <w:p w14:paraId="266C20A4" w14:textId="77777777" w:rsidR="00EA5522" w:rsidRDefault="00EA5522" w:rsidP="00316925"/>
    <w:p w14:paraId="1D2CF598" w14:textId="77777777" w:rsidR="00EA5522" w:rsidRDefault="00EA5522" w:rsidP="00316925"/>
    <w:p w14:paraId="60D67CAB" w14:textId="77777777" w:rsidR="00EA5522" w:rsidRDefault="00EA5522" w:rsidP="00316925"/>
    <w:p w14:paraId="1F798BA8" w14:textId="77777777" w:rsidR="00EA5522" w:rsidRDefault="00EA5522" w:rsidP="00316925"/>
    <w:p w14:paraId="14EF7637" w14:textId="77777777" w:rsidR="00EA5522" w:rsidRDefault="00EA5522" w:rsidP="00316925"/>
    <w:p w14:paraId="4196C8B7" w14:textId="77777777" w:rsidR="00EA5522" w:rsidRDefault="00EA5522" w:rsidP="00316925"/>
    <w:p w14:paraId="509ED8D0" w14:textId="77777777" w:rsidR="00DD4C3E" w:rsidRDefault="00CA3F2A" w:rsidP="00316925">
      <w:pPr>
        <w:rPr>
          <w:noProof/>
        </w:rPr>
      </w:pPr>
      <w:r w:rsidRPr="00CA3F2A">
        <w:rPr>
          <w:noProof/>
        </w:rPr>
        <mc:AlternateContent>
          <mc:Choice Requires="wps">
            <w:drawing>
              <wp:anchor distT="0" distB="0" distL="114300" distR="114300" simplePos="0" relativeHeight="251658243" behindDoc="0" locked="0" layoutInCell="1" allowOverlap="1" wp14:anchorId="44DD3822" wp14:editId="75BF5C05">
                <wp:simplePos x="0" y="0"/>
                <wp:positionH relativeFrom="margin">
                  <wp:align>left</wp:align>
                </wp:positionH>
                <wp:positionV relativeFrom="page">
                  <wp:posOffset>8837295</wp:posOffset>
                </wp:positionV>
                <wp:extent cx="1757548" cy="1757548"/>
                <wp:effectExtent l="0" t="0" r="0" b="0"/>
                <wp:wrapNone/>
                <wp:docPr id="1465665282" name="Rectangle 3"/>
                <wp:cNvGraphicFramePr/>
                <a:graphic xmlns:a="http://schemas.openxmlformats.org/drawingml/2006/main">
                  <a:graphicData uri="http://schemas.microsoft.com/office/word/2010/wordprocessingShape">
                    <wps:wsp>
                      <wps:cNvSpPr/>
                      <wps:spPr>
                        <a:xfrm>
                          <a:off x="0" y="0"/>
                          <a:ext cx="1757548" cy="1757548"/>
                        </a:xfrm>
                        <a:prstGeom prst="rect">
                          <a:avLst/>
                        </a:prstGeom>
                        <a:blipFill>
                          <a:blip r:embed="rId42" cstate="email">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C68A0" id="Rectangle 3" o:spid="_x0000_s1026" style="position:absolute;margin-left:0;margin-top:695.85pt;width:138.4pt;height:138.4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" stroked="f" strokeweight="1pt">
                <v:fill r:id="rId43" o:title="" recolor="t" rotate="t" type="frame"/>
                <w10:wrap anchorx="margin" anchory="page"/>
              </v:rect>
            </w:pict>
          </mc:Fallback>
        </mc:AlternateContent>
      </w:r>
      <w:r w:rsidR="00316925" w:rsidRPr="00CA3F2A">
        <w:rPr>
          <w:noProof/>
        </w:rPr>
        <w:drawing>
          <wp:anchor distT="0" distB="0" distL="114300" distR="114300" simplePos="0" relativeHeight="251658244" behindDoc="0" locked="0" layoutInCell="1" allowOverlap="1" wp14:anchorId="493A2CB1" wp14:editId="57D16C53">
            <wp:simplePos x="0" y="0"/>
            <wp:positionH relativeFrom="column">
              <wp:posOffset>1573530</wp:posOffset>
            </wp:positionH>
            <wp:positionV relativeFrom="page">
              <wp:posOffset>9167709</wp:posOffset>
            </wp:positionV>
            <wp:extent cx="1005668" cy="1545276"/>
            <wp:effectExtent l="0" t="0" r="4445" b="0"/>
            <wp:wrapNone/>
            <wp:docPr id="4392785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78538" name=""/>
                    <pic:cNvPicPr/>
                  </pic:nvPicPr>
                  <pic:blipFill>
                    <a:blip r:embed="rId44">
                      <a:extLst>
                        <a:ext uri="{28A0092B-C50C-407E-A947-70E740481C1C}">
                          <a14:useLocalDpi xmlns:a14="http://schemas.microsoft.com/office/drawing/2010/main"/>
                        </a:ext>
                        <a:ext uri="{96DAC541-7B7A-43D3-8B79-37D633B846F1}">
                          <asvg:svgBlip xmlns:asvg="http://schemas.microsoft.com/office/drawing/2016/SVG/main" r:embed="rId45"/>
                        </a:ext>
                      </a:extLst>
                    </a:blip>
                    <a:stretch>
                      <a:fillRect/>
                    </a:stretch>
                  </pic:blipFill>
                  <pic:spPr>
                    <a:xfrm>
                      <a:off x="0" y="0"/>
                      <a:ext cx="1005668" cy="1545276"/>
                    </a:xfrm>
                    <a:prstGeom prst="rect">
                      <a:avLst/>
                    </a:prstGeom>
                  </pic:spPr>
                </pic:pic>
              </a:graphicData>
            </a:graphic>
            <wp14:sizeRelH relativeFrom="margin">
              <wp14:pctWidth>0</wp14:pctWidth>
            </wp14:sizeRelH>
            <wp14:sizeRelV relativeFrom="margin">
              <wp14:pctHeight>0</wp14:pctHeight>
            </wp14:sizeRelV>
          </wp:anchor>
        </w:drawing>
      </w:r>
      <w:r w:rsidR="00DD4C3E" w:rsidRPr="00DD4C3E">
        <w:rPr>
          <w:b/>
          <w:sz w:val="28"/>
        </w:rPr>
        <w:t>The Committee shall be the “........................... Local Pharmaceutical Committee” (as required by the NHS Act 2006) and [known as ‘Community Pharmacy [Local]’</w:t>
      </w:r>
    </w:p>
    <w:p w14:paraId="78F09693" w14:textId="77777777" w:rsidR="00DD4C3E" w:rsidRDefault="00DD4C3E" w:rsidP="00316925">
      <w:pPr>
        <w:rPr>
          <w:noProof/>
        </w:rPr>
      </w:pPr>
    </w:p>
    <w:p w14:paraId="40CD7EA3" w14:textId="77777777" w:rsidR="00DD4C3E" w:rsidRDefault="00DD4C3E" w:rsidP="00316925">
      <w:pPr>
        <w:rPr>
          <w:noProof/>
        </w:rPr>
      </w:pPr>
    </w:p>
    <w:p w14:paraId="26800929" w14:textId="77777777" w:rsidR="00DD4C3E" w:rsidRDefault="00DD4C3E" w:rsidP="00316925">
      <w:pPr>
        <w:rPr>
          <w:noProof/>
        </w:rPr>
      </w:pPr>
    </w:p>
    <w:p w14:paraId="18EC2A7C" w14:textId="77777777" w:rsidR="00DD4C3E" w:rsidRDefault="00DD4C3E" w:rsidP="00316925">
      <w:pPr>
        <w:rPr>
          <w:noProof/>
        </w:rPr>
      </w:pPr>
      <w:r w:rsidRPr="00CA3F2A">
        <w:rPr>
          <w:noProof/>
        </w:rPr>
        <mc:AlternateContent>
          <mc:Choice Requires="wps">
            <w:drawing>
              <wp:anchor distT="0" distB="0" distL="114300" distR="114300" simplePos="0" relativeHeight="251658245" behindDoc="0" locked="0" layoutInCell="1" allowOverlap="1" wp14:anchorId="183586D1" wp14:editId="5881D186">
                <wp:simplePos x="0" y="0"/>
                <wp:positionH relativeFrom="margin">
                  <wp:posOffset>-83277</wp:posOffset>
                </wp:positionH>
                <wp:positionV relativeFrom="page">
                  <wp:posOffset>2757714</wp:posOffset>
                </wp:positionV>
                <wp:extent cx="6618515" cy="3743960"/>
                <wp:effectExtent l="0" t="0" r="0" b="8890"/>
                <wp:wrapNone/>
                <wp:docPr id="1280288953" name="Text Box 6"/>
                <wp:cNvGraphicFramePr/>
                <a:graphic xmlns:a="http://schemas.openxmlformats.org/drawingml/2006/main">
                  <a:graphicData uri="http://schemas.microsoft.com/office/word/2010/wordprocessingShape">
                    <wps:wsp>
                      <wps:cNvSpPr txBox="1"/>
                      <wps:spPr>
                        <a:xfrm>
                          <a:off x="0" y="0"/>
                          <a:ext cx="6618515" cy="3743960"/>
                        </a:xfrm>
                        <a:prstGeom prst="rect">
                          <a:avLst/>
                        </a:prstGeom>
                        <a:solidFill>
                          <a:srgbClr val="5AC2B4"/>
                        </a:solidFill>
                        <a:ln w="6350">
                          <a:noFill/>
                        </a:ln>
                      </wps:spPr>
                      <wps:txbx>
                        <w:txbxContent>
                          <w:p w14:paraId="0A31A701" w14:textId="77777777" w:rsidR="00DD4C3E" w:rsidRPr="00DD4C3E" w:rsidRDefault="00DD4C3E" w:rsidP="00DD4C3E">
                            <w:pPr>
                              <w:pStyle w:val="Quote"/>
                              <w:rPr>
                                <w:b/>
                                <w:bCs/>
                              </w:rPr>
                            </w:pPr>
                            <w:r w:rsidRPr="00DD4C3E">
                              <w:rPr>
                                <w:b/>
                                <w:bCs/>
                              </w:rPr>
                              <w:t>Welcome &amp; Overview</w:t>
                            </w:r>
                          </w:p>
                          <w:p w14:paraId="2DE0903B" w14:textId="77777777" w:rsidR="00DD4C3E" w:rsidRPr="00DD4C3E" w:rsidRDefault="00DD4C3E" w:rsidP="00DD4C3E">
                            <w:pPr>
                              <w:pStyle w:val="Quote"/>
                              <w:rPr>
                                <w:b/>
                                <w:bCs/>
                              </w:rPr>
                            </w:pPr>
                            <w:r w:rsidRPr="00DD4C3E">
                              <w:rPr>
                                <w:b/>
                                <w:bCs/>
                              </w:rPr>
                              <w:t>[NAME]</w:t>
                            </w:r>
                          </w:p>
                          <w:p w14:paraId="1B09EA1F" w14:textId="77777777" w:rsidR="00CA3F2A" w:rsidRPr="00DD4C3E" w:rsidRDefault="00DD4C3E" w:rsidP="00DD4C3E">
                            <w:pPr>
                              <w:pStyle w:val="Quote"/>
                              <w:rPr>
                                <w:b/>
                                <w:bCs/>
                              </w:rPr>
                            </w:pPr>
                            <w:r w:rsidRPr="00DD4C3E">
                              <w:rPr>
                                <w:b/>
                                <w:bCs/>
                              </w:rPr>
                              <w:t>Chair</w:t>
                            </w:r>
                          </w:p>
                        </w:txbxContent>
                      </wps:txbx>
                      <wps:bodyPr rot="0" spcFirstLastPara="0" vertOverflow="overflow" horzOverflow="overflow" vert="horz" wrap="square" lIns="540000" tIns="360000" rIns="54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586D1" id="Text Box 6" o:spid="_x0000_s1027" type="#_x0000_t202" style="position:absolute;margin-left:-6.55pt;margin-top:217.15pt;width:521.15pt;height:294.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" fillcolor="#5ac2b4" stroked="f" strokeweight=".5pt">
                <v:textbox inset="15mm,10mm,15mm,5mm">
                  <w:txbxContent>
                    <w:p w14:paraId="0A31A701" w14:textId="77777777" w:rsidR="00DD4C3E" w:rsidRPr="00DD4C3E" w:rsidRDefault="00DD4C3E" w:rsidP="00DD4C3E">
                      <w:pPr>
                        <w:pStyle w:val="Quote"/>
                        <w:rPr>
                          <w:b/>
                          <w:bCs/>
                        </w:rPr>
                      </w:pPr>
                      <w:r w:rsidRPr="00DD4C3E">
                        <w:rPr>
                          <w:b/>
                          <w:bCs/>
                        </w:rPr>
                        <w:t>Welcome &amp; Overview</w:t>
                      </w:r>
                    </w:p>
                    <w:p w14:paraId="2DE0903B" w14:textId="77777777" w:rsidR="00DD4C3E" w:rsidRPr="00DD4C3E" w:rsidRDefault="00DD4C3E" w:rsidP="00DD4C3E">
                      <w:pPr>
                        <w:pStyle w:val="Quote"/>
                        <w:rPr>
                          <w:b/>
                          <w:bCs/>
                        </w:rPr>
                      </w:pPr>
                      <w:r w:rsidRPr="00DD4C3E">
                        <w:rPr>
                          <w:b/>
                          <w:bCs/>
                        </w:rPr>
                        <w:t>[NAME]</w:t>
                      </w:r>
                    </w:p>
                    <w:p w14:paraId="1B09EA1F" w14:textId="77777777" w:rsidR="00CA3F2A" w:rsidRPr="00DD4C3E" w:rsidRDefault="00DD4C3E" w:rsidP="00DD4C3E">
                      <w:pPr>
                        <w:pStyle w:val="Quote"/>
                        <w:rPr>
                          <w:b/>
                          <w:bCs/>
                        </w:rPr>
                      </w:pPr>
                      <w:r w:rsidRPr="00DD4C3E">
                        <w:rPr>
                          <w:b/>
                          <w:bCs/>
                        </w:rPr>
                        <w:t>Chair</w:t>
                      </w:r>
                    </w:p>
                  </w:txbxContent>
                </v:textbox>
                <w10:wrap anchorx="margin" anchory="page"/>
              </v:shape>
            </w:pict>
          </mc:Fallback>
        </mc:AlternateContent>
      </w:r>
    </w:p>
    <w:p w14:paraId="3726A08D" w14:textId="77777777" w:rsidR="00DD4C3E" w:rsidRDefault="00DD4C3E" w:rsidP="00316925">
      <w:pPr>
        <w:rPr>
          <w:noProof/>
        </w:rPr>
      </w:pPr>
    </w:p>
    <w:p w14:paraId="5FEA2254" w14:textId="77777777" w:rsidR="00DD4C3E" w:rsidRDefault="00DD4C3E" w:rsidP="00316925">
      <w:pPr>
        <w:rPr>
          <w:noProof/>
        </w:rPr>
      </w:pPr>
    </w:p>
    <w:p w14:paraId="3433D9F1" w14:textId="77777777" w:rsidR="00DD4C3E" w:rsidRDefault="00DD4C3E" w:rsidP="00316925">
      <w:pPr>
        <w:rPr>
          <w:noProof/>
        </w:rPr>
      </w:pPr>
    </w:p>
    <w:p w14:paraId="443CBBD5" w14:textId="77777777" w:rsidR="00CA3F2A" w:rsidRPr="00CA3F2A" w:rsidRDefault="00CA3F2A" w:rsidP="00316925"/>
    <w:p w14:paraId="68FEA694" w14:textId="77777777" w:rsidR="00CA3F2A" w:rsidRPr="00CA3F2A" w:rsidRDefault="00CA3F2A" w:rsidP="00316925"/>
    <w:p w14:paraId="0C49718E" w14:textId="77777777" w:rsidR="00CA3F2A" w:rsidRPr="00CA3F2A" w:rsidRDefault="00CA3F2A" w:rsidP="00316925"/>
    <w:p w14:paraId="78961CBD" w14:textId="77777777" w:rsidR="001F1861" w:rsidRPr="007613D8" w:rsidRDefault="00DD4C3E" w:rsidP="007613D8">
      <w:r w:rsidRPr="00CA3F2A">
        <w:rPr>
          <w:noProof/>
        </w:rPr>
        <w:drawing>
          <wp:anchor distT="0" distB="0" distL="114300" distR="114300" simplePos="0" relativeHeight="251658259" behindDoc="0" locked="0" layoutInCell="1" allowOverlap="1" wp14:anchorId="074FD41B" wp14:editId="1C88BBCB">
            <wp:simplePos x="0" y="0"/>
            <wp:positionH relativeFrom="page">
              <wp:posOffset>6688092</wp:posOffset>
            </wp:positionH>
            <wp:positionV relativeFrom="paragraph">
              <wp:posOffset>348706</wp:posOffset>
            </wp:positionV>
            <wp:extent cx="507365" cy="572135"/>
            <wp:effectExtent l="0" t="0" r="6985" b="0"/>
            <wp:wrapNone/>
            <wp:docPr id="11037621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62135" name=""/>
                    <pic:cNvPicPr/>
                  </pic:nvPicPr>
                  <pic:blipFill>
                    <a:blip r:embed="rId46">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507365" cy="572135"/>
                    </a:xfrm>
                    <a:prstGeom prst="rect">
                      <a:avLst/>
                    </a:prstGeom>
                  </pic:spPr>
                </pic:pic>
              </a:graphicData>
            </a:graphic>
            <wp14:sizeRelH relativeFrom="page">
              <wp14:pctWidth>0</wp14:pctWidth>
            </wp14:sizeRelH>
            <wp14:sizeRelV relativeFrom="page">
              <wp14:pctHeight>0</wp14:pctHeight>
            </wp14:sizeRelV>
          </wp:anchor>
        </w:drawing>
      </w:r>
      <w:r w:rsidR="00CA3F2A" w:rsidRPr="00CA3F2A">
        <w:br w:type="page"/>
      </w:r>
      <w:r w:rsidR="001F1861" w:rsidRPr="003D1823">
        <w:rPr>
          <w:b/>
          <w:bCs/>
          <w:noProof/>
          <w:sz w:val="72"/>
          <w:szCs w:val="72"/>
        </w:rPr>
        <w:lastRenderedPageBreak/>
        <w:drawing>
          <wp:anchor distT="0" distB="0" distL="114300" distR="114300" simplePos="0" relativeHeight="251658315" behindDoc="0" locked="0" layoutInCell="1" allowOverlap="1" wp14:anchorId="44992620" wp14:editId="42586920">
            <wp:simplePos x="0" y="0"/>
            <wp:positionH relativeFrom="column">
              <wp:posOffset>5300530</wp:posOffset>
            </wp:positionH>
            <wp:positionV relativeFrom="paragraph">
              <wp:posOffset>-680470</wp:posOffset>
            </wp:positionV>
            <wp:extent cx="1713600" cy="2475200"/>
            <wp:effectExtent l="0" t="0" r="1270" b="1905"/>
            <wp:wrapNone/>
            <wp:docPr id="2035584699" name="Graphic 203558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13600" cy="2475200"/>
                    </a:xfrm>
                    <a:prstGeom prst="rect">
                      <a:avLst/>
                    </a:prstGeom>
                  </pic:spPr>
                </pic:pic>
              </a:graphicData>
            </a:graphic>
            <wp14:sizeRelH relativeFrom="margin">
              <wp14:pctWidth>0</wp14:pctWidth>
            </wp14:sizeRelH>
            <wp14:sizeRelV relativeFrom="margin">
              <wp14:pctHeight>0</wp14:pctHeight>
            </wp14:sizeRelV>
          </wp:anchor>
        </w:drawing>
      </w:r>
      <w:r w:rsidR="001F1861" w:rsidRPr="003D1823">
        <w:rPr>
          <w:rFonts w:asciiTheme="majorHAnsi" w:eastAsia="Times New Roman" w:hAnsiTheme="majorHAnsi" w:cstheme="majorHAnsi"/>
          <w:b/>
          <w:bCs/>
          <w:sz w:val="32"/>
          <w:szCs w:val="32"/>
        </w:rPr>
        <w:t>XYZ LPC</w:t>
      </w:r>
    </w:p>
    <w:p w14:paraId="31D97BCB" w14:textId="77777777" w:rsidR="001F1861" w:rsidRDefault="001F1861" w:rsidP="001F1861">
      <w:pPr>
        <w:pStyle w:val="Heading1"/>
        <w:spacing w:line="276" w:lineRule="auto"/>
        <w:rPr>
          <w:b/>
          <w:bCs/>
          <w:sz w:val="72"/>
          <w:szCs w:val="72"/>
        </w:rPr>
      </w:pPr>
      <w:r w:rsidRPr="003D1823">
        <w:rPr>
          <w:b/>
          <w:bCs/>
          <w:sz w:val="72"/>
          <w:szCs w:val="72"/>
        </w:rPr>
        <w:t xml:space="preserve">Report </w:t>
      </w:r>
      <w:r w:rsidR="007613D8">
        <w:rPr>
          <w:b/>
          <w:bCs/>
          <w:sz w:val="72"/>
          <w:szCs w:val="72"/>
        </w:rPr>
        <w:t>on our Activities [NAME]</w:t>
      </w:r>
    </w:p>
    <w:p w14:paraId="7F6EDB68" w14:textId="77777777" w:rsidR="001F1861" w:rsidRPr="003D1823" w:rsidRDefault="001F1861" w:rsidP="001F1861">
      <w:pPr>
        <w:pStyle w:val="Heading1"/>
        <w:spacing w:line="276" w:lineRule="auto"/>
        <w:rPr>
          <w:b/>
          <w:bCs/>
          <w:sz w:val="72"/>
          <w:szCs w:val="72"/>
        </w:rPr>
      </w:pPr>
      <w:r w:rsidRPr="003D1823">
        <w:rPr>
          <w:rFonts w:ascii="DM Sans" w:hAnsi="DM Sans"/>
          <w:noProof/>
          <w:color w:val="3EB6FF" w:themeColor="text2" w:themeTint="99"/>
          <w:sz w:val="20"/>
          <w:szCs w:val="20"/>
        </w:rPr>
        <mc:AlternateContent>
          <mc:Choice Requires="wps">
            <w:drawing>
              <wp:anchor distT="0" distB="0" distL="114300" distR="114300" simplePos="0" relativeHeight="251658314" behindDoc="1" locked="0" layoutInCell="0" allowOverlap="1" wp14:anchorId="54C5BFC0" wp14:editId="4159FB65">
                <wp:simplePos x="0" y="0"/>
                <wp:positionH relativeFrom="column">
                  <wp:posOffset>31750</wp:posOffset>
                </wp:positionH>
                <wp:positionV relativeFrom="paragraph">
                  <wp:posOffset>435662</wp:posOffset>
                </wp:positionV>
                <wp:extent cx="5882640" cy="0"/>
                <wp:effectExtent l="0" t="0" r="0" b="0"/>
                <wp:wrapNone/>
                <wp:docPr id="1647114332"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640" cy="0"/>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0F9CD238" id="Shape 3" o:spid="_x0000_s1026" style="position:absolute;z-index:-251658166;visibility:visible;mso-wrap-style:square;mso-wrap-distance-left:9pt;mso-wrap-distance-top:0;mso-wrap-distance-right:9pt;mso-wrap-distance-bottom:0;mso-position-horizontal:absolute;mso-position-horizontal-relative:text;mso-position-vertical:absolute;mso-position-vertical-relative:text" from="2.5pt,34.3pt" to="465.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" o:allowincell="f" filled="t" strokeweight=".84pt">
                <v:stroke joinstyle="miter"/>
                <o:lock v:ext="edit" shapetype="f"/>
              </v:line>
            </w:pict>
          </mc:Fallback>
        </mc:AlternateContent>
      </w:r>
      <w:r w:rsidR="007613D8">
        <w:rPr>
          <w:b/>
          <w:sz w:val="28"/>
          <w:szCs w:val="32"/>
        </w:rPr>
        <w:t>Chief Officer</w:t>
      </w:r>
    </w:p>
    <w:p w14:paraId="5AE41B9E" w14:textId="77777777" w:rsidR="004D227E" w:rsidRDefault="004D227E" w:rsidP="004D227E"/>
    <w:p w14:paraId="7C045988" w14:textId="77777777" w:rsidR="004D227E" w:rsidRPr="003B276D" w:rsidRDefault="004D227E" w:rsidP="004D227E">
      <w:pPr>
        <w:pStyle w:val="FirstParagraph-Style1"/>
        <w:rPr>
          <w:b/>
          <w:bCs/>
        </w:rPr>
      </w:pPr>
      <w:r w:rsidRPr="003B276D">
        <w:rPr>
          <w:b/>
          <w:bCs/>
        </w:rPr>
        <w:t>Support:</w:t>
      </w:r>
    </w:p>
    <w:p w14:paraId="4DEBAE24" w14:textId="77777777" w:rsidR="004D227E" w:rsidRPr="003B276D" w:rsidRDefault="004D227E" w:rsidP="004D227E">
      <w:pPr>
        <w:pStyle w:val="FirstParagraph-Style1"/>
        <w:rPr>
          <w:b/>
          <w:bCs/>
        </w:rPr>
      </w:pPr>
    </w:p>
    <w:p w14:paraId="65847F1B" w14:textId="77777777" w:rsidR="004D227E" w:rsidRPr="003B276D" w:rsidRDefault="004D227E" w:rsidP="004D227E">
      <w:pPr>
        <w:pStyle w:val="FirstParagraph-Style1"/>
        <w:rPr>
          <w:b/>
          <w:bCs/>
        </w:rPr>
      </w:pPr>
    </w:p>
    <w:p w14:paraId="270D1B75" w14:textId="77777777" w:rsidR="004D227E" w:rsidRPr="003B276D" w:rsidRDefault="004D227E" w:rsidP="004D227E">
      <w:pPr>
        <w:pStyle w:val="FirstParagraph-Style1"/>
        <w:rPr>
          <w:b/>
          <w:bCs/>
        </w:rPr>
      </w:pPr>
      <w:r w:rsidRPr="003B276D">
        <w:rPr>
          <w:b/>
          <w:bCs/>
        </w:rPr>
        <w:t>Support for locally commissioned services:</w:t>
      </w:r>
    </w:p>
    <w:p w14:paraId="3CE31984" w14:textId="77777777" w:rsidR="004D227E" w:rsidRPr="003B276D" w:rsidRDefault="004D227E" w:rsidP="004D227E">
      <w:pPr>
        <w:pStyle w:val="FirstParagraph-Style1"/>
        <w:rPr>
          <w:b/>
          <w:bCs/>
        </w:rPr>
      </w:pPr>
    </w:p>
    <w:p w14:paraId="6F56B7C3" w14:textId="77777777" w:rsidR="004D227E" w:rsidRPr="003B276D" w:rsidRDefault="004D227E" w:rsidP="004D227E">
      <w:pPr>
        <w:pStyle w:val="FirstParagraph-Style1"/>
        <w:rPr>
          <w:b/>
          <w:bCs/>
        </w:rPr>
      </w:pPr>
    </w:p>
    <w:p w14:paraId="6CD4B9BC" w14:textId="77777777" w:rsidR="004D227E" w:rsidRPr="003B276D" w:rsidRDefault="004D227E" w:rsidP="004D227E">
      <w:pPr>
        <w:pStyle w:val="FirstParagraph-Style1"/>
        <w:rPr>
          <w:b/>
          <w:bCs/>
        </w:rPr>
      </w:pPr>
      <w:r w:rsidRPr="003B276D">
        <w:rPr>
          <w:b/>
          <w:bCs/>
        </w:rPr>
        <w:t>Relationships:</w:t>
      </w:r>
    </w:p>
    <w:p w14:paraId="37E651EA" w14:textId="77777777" w:rsidR="004D227E" w:rsidRPr="003B276D" w:rsidRDefault="004D227E" w:rsidP="004D227E">
      <w:pPr>
        <w:pStyle w:val="FirstParagraph-Style1"/>
        <w:rPr>
          <w:b/>
          <w:bCs/>
        </w:rPr>
      </w:pPr>
    </w:p>
    <w:p w14:paraId="19E15826" w14:textId="77777777" w:rsidR="004D227E" w:rsidRPr="003B276D" w:rsidRDefault="004D227E" w:rsidP="004D227E">
      <w:pPr>
        <w:pStyle w:val="FirstParagraph-Style1"/>
        <w:rPr>
          <w:b/>
          <w:bCs/>
        </w:rPr>
      </w:pPr>
    </w:p>
    <w:p w14:paraId="74FF70FC" w14:textId="77777777" w:rsidR="004D227E" w:rsidRPr="003B276D" w:rsidRDefault="004D227E" w:rsidP="004D227E">
      <w:pPr>
        <w:pStyle w:val="FirstParagraph-Style1"/>
        <w:rPr>
          <w:b/>
          <w:bCs/>
        </w:rPr>
      </w:pPr>
    </w:p>
    <w:p w14:paraId="069E62D2" w14:textId="77777777" w:rsidR="004D227E" w:rsidRPr="003B276D" w:rsidRDefault="004D227E" w:rsidP="004D227E">
      <w:pPr>
        <w:pStyle w:val="FirstParagraph-Style1"/>
        <w:rPr>
          <w:b/>
          <w:bCs/>
        </w:rPr>
      </w:pPr>
      <w:r w:rsidRPr="003B276D">
        <w:rPr>
          <w:b/>
          <w:bCs/>
        </w:rPr>
        <w:t>Representation:</w:t>
      </w:r>
    </w:p>
    <w:p w14:paraId="0541BBBA" w14:textId="77777777" w:rsidR="004D227E" w:rsidRPr="003B276D" w:rsidRDefault="004D227E" w:rsidP="004D227E">
      <w:pPr>
        <w:pStyle w:val="FirstParagraph-Style1"/>
        <w:rPr>
          <w:b/>
          <w:bCs/>
        </w:rPr>
      </w:pPr>
    </w:p>
    <w:p w14:paraId="45CB9334" w14:textId="77777777" w:rsidR="004D227E" w:rsidRPr="003B276D" w:rsidRDefault="004D227E" w:rsidP="004D227E">
      <w:pPr>
        <w:pStyle w:val="FirstParagraph-Style1"/>
        <w:rPr>
          <w:b/>
          <w:bCs/>
        </w:rPr>
      </w:pPr>
    </w:p>
    <w:p w14:paraId="2DDB1A6B" w14:textId="77777777" w:rsidR="004D227E" w:rsidRPr="003B276D" w:rsidRDefault="004D227E" w:rsidP="004D227E">
      <w:pPr>
        <w:rPr>
          <w:b/>
          <w:bCs/>
          <w:sz w:val="26"/>
          <w:szCs w:val="26"/>
        </w:rPr>
        <w:sectPr w:rsidR="004D227E" w:rsidRPr="003B276D" w:rsidSect="00BD714D">
          <w:footerReference w:type="even" r:id="rId48"/>
          <w:footerReference w:type="default" r:id="rId49"/>
          <w:pgSz w:w="11906" w:h="16838"/>
          <w:pgMar w:top="1440" w:right="794" w:bottom="851" w:left="794" w:header="397" w:footer="397" w:gutter="0"/>
          <w:cols w:space="708"/>
          <w:titlePg/>
          <w:docGrid w:linePitch="360"/>
        </w:sectPr>
      </w:pPr>
      <w:r w:rsidRPr="003B276D">
        <w:rPr>
          <w:b/>
          <w:bCs/>
          <w:noProof/>
          <w:sz w:val="26"/>
          <w:szCs w:val="26"/>
        </w:rPr>
        <w:drawing>
          <wp:anchor distT="0" distB="0" distL="114300" distR="114300" simplePos="0" relativeHeight="251658272" behindDoc="0" locked="0" layoutInCell="1" allowOverlap="1" wp14:anchorId="340E38F2" wp14:editId="20AB5AEE">
            <wp:simplePos x="0" y="0"/>
            <wp:positionH relativeFrom="column">
              <wp:posOffset>-500966</wp:posOffset>
            </wp:positionH>
            <wp:positionV relativeFrom="paragraph">
              <wp:posOffset>537210</wp:posOffset>
            </wp:positionV>
            <wp:extent cx="1713600" cy="2475200"/>
            <wp:effectExtent l="0" t="0" r="1270" b="1905"/>
            <wp:wrapNone/>
            <wp:docPr id="14969421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13600" cy="2475200"/>
                    </a:xfrm>
                    <a:prstGeom prst="rect">
                      <a:avLst/>
                    </a:prstGeom>
                  </pic:spPr>
                </pic:pic>
              </a:graphicData>
            </a:graphic>
            <wp14:sizeRelH relativeFrom="margin">
              <wp14:pctWidth>0</wp14:pctWidth>
            </wp14:sizeRelH>
            <wp14:sizeRelV relativeFrom="margin">
              <wp14:pctHeight>0</wp14:pctHeight>
            </wp14:sizeRelV>
          </wp:anchor>
        </w:drawing>
      </w:r>
      <w:r w:rsidRPr="003B276D">
        <w:rPr>
          <w:b/>
          <w:bCs/>
          <w:sz w:val="26"/>
          <w:szCs w:val="26"/>
        </w:rPr>
        <w:t>The Future</w:t>
      </w:r>
    </w:p>
    <w:p w14:paraId="49913D42" w14:textId="77777777" w:rsidR="007613D8" w:rsidRPr="001F1861" w:rsidRDefault="007613D8" w:rsidP="007613D8">
      <w:pPr>
        <w:spacing w:line="240" w:lineRule="auto"/>
        <w:rPr>
          <w:rFonts w:asciiTheme="majorHAnsi" w:hAnsiTheme="majorHAnsi" w:cstheme="majorHAnsi"/>
          <w:sz w:val="28"/>
          <w:szCs w:val="28"/>
        </w:rPr>
      </w:pPr>
      <w:r w:rsidRPr="003D1823">
        <w:rPr>
          <w:b/>
          <w:bCs/>
          <w:noProof/>
          <w:sz w:val="72"/>
          <w:szCs w:val="72"/>
        </w:rPr>
        <w:lastRenderedPageBreak/>
        <w:drawing>
          <wp:anchor distT="0" distB="0" distL="114300" distR="114300" simplePos="0" relativeHeight="251658317" behindDoc="0" locked="0" layoutInCell="1" allowOverlap="1" wp14:anchorId="68CC2D15" wp14:editId="7BEA698C">
            <wp:simplePos x="0" y="0"/>
            <wp:positionH relativeFrom="column">
              <wp:posOffset>5300530</wp:posOffset>
            </wp:positionH>
            <wp:positionV relativeFrom="paragraph">
              <wp:posOffset>-680470</wp:posOffset>
            </wp:positionV>
            <wp:extent cx="1713600" cy="2475200"/>
            <wp:effectExtent l="0" t="0" r="1270" b="1905"/>
            <wp:wrapNone/>
            <wp:docPr id="2146945248" name="Graphic 214694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13600" cy="2475200"/>
                    </a:xfrm>
                    <a:prstGeom prst="rect">
                      <a:avLst/>
                    </a:prstGeom>
                  </pic:spPr>
                </pic:pic>
              </a:graphicData>
            </a:graphic>
            <wp14:sizeRelH relativeFrom="margin">
              <wp14:pctWidth>0</wp14:pctWidth>
            </wp14:sizeRelH>
            <wp14:sizeRelV relativeFrom="margin">
              <wp14:pctHeight>0</wp14:pctHeight>
            </wp14:sizeRelV>
          </wp:anchor>
        </w:drawing>
      </w:r>
      <w:r w:rsidRPr="003D1823">
        <w:rPr>
          <w:rFonts w:asciiTheme="majorHAnsi" w:eastAsia="Times New Roman" w:hAnsiTheme="majorHAnsi" w:cstheme="majorHAnsi"/>
          <w:b/>
          <w:bCs/>
          <w:sz w:val="32"/>
          <w:szCs w:val="32"/>
        </w:rPr>
        <w:t>XYZ LPC</w:t>
      </w:r>
    </w:p>
    <w:p w14:paraId="63E7E444" w14:textId="77777777" w:rsidR="007613D8" w:rsidRPr="007613D8" w:rsidRDefault="007613D8" w:rsidP="007613D8">
      <w:pPr>
        <w:pStyle w:val="Heading1"/>
        <w:spacing w:line="276" w:lineRule="auto"/>
        <w:rPr>
          <w:b/>
          <w:bCs/>
          <w:sz w:val="72"/>
          <w:szCs w:val="72"/>
        </w:rPr>
      </w:pPr>
      <w:r w:rsidRPr="003D1823">
        <w:rPr>
          <w:rFonts w:ascii="DM Sans" w:hAnsi="DM Sans"/>
          <w:noProof/>
          <w:color w:val="3EB6FF" w:themeColor="text2" w:themeTint="99"/>
          <w:sz w:val="20"/>
          <w:szCs w:val="20"/>
        </w:rPr>
        <mc:AlternateContent>
          <mc:Choice Requires="wps">
            <w:drawing>
              <wp:anchor distT="0" distB="0" distL="114300" distR="114300" simplePos="0" relativeHeight="251658316" behindDoc="1" locked="0" layoutInCell="0" allowOverlap="1" wp14:anchorId="6AE027C7" wp14:editId="3462EA51">
                <wp:simplePos x="0" y="0"/>
                <wp:positionH relativeFrom="column">
                  <wp:posOffset>31750</wp:posOffset>
                </wp:positionH>
                <wp:positionV relativeFrom="paragraph">
                  <wp:posOffset>2684135</wp:posOffset>
                </wp:positionV>
                <wp:extent cx="5882640" cy="0"/>
                <wp:effectExtent l="0" t="0" r="0" b="0"/>
                <wp:wrapNone/>
                <wp:docPr id="1462037171"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640" cy="0"/>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3F938251" id="Shape 3" o:spid="_x0000_s1026" style="position:absolute;z-index:-251658164;visibility:visible;mso-wrap-style:square;mso-wrap-distance-left:9pt;mso-wrap-distance-top:0;mso-wrap-distance-right:9pt;mso-wrap-distance-bottom:0;mso-position-horizontal:absolute;mso-position-horizontal-relative:text;mso-position-vertical:absolute;mso-position-vertical-relative:text" from="2.5pt,211.35pt" to="465.7pt,2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" o:allowincell="f" filled="t" strokeweight=".84pt">
                <v:stroke joinstyle="miter"/>
                <o:lock v:ext="edit" shapetype="f"/>
              </v:line>
            </w:pict>
          </mc:Fallback>
        </mc:AlternateContent>
      </w:r>
      <w:r>
        <w:rPr>
          <w:b/>
          <w:bCs/>
          <w:sz w:val="72"/>
          <w:szCs w:val="72"/>
        </w:rPr>
        <w:t>Governance, structure and management [YEAR]</w:t>
      </w:r>
    </w:p>
    <w:p w14:paraId="522CF5FE" w14:textId="77777777" w:rsidR="007613D8" w:rsidRPr="007613D8" w:rsidRDefault="007613D8" w:rsidP="007613D8"/>
    <w:p w14:paraId="21E603B1" w14:textId="77777777" w:rsidR="004D227E" w:rsidRPr="003B276D" w:rsidRDefault="004D227E" w:rsidP="004D227E">
      <w:pPr>
        <w:pStyle w:val="FirstParagraph-Style1"/>
        <w:rPr>
          <w:b/>
          <w:bCs/>
        </w:rPr>
      </w:pPr>
      <w:r w:rsidRPr="003B276D">
        <w:rPr>
          <w:b/>
          <w:bCs/>
        </w:rPr>
        <w:t>Responsibilities of Committee Members</w:t>
      </w:r>
    </w:p>
    <w:p w14:paraId="10285ECB" w14:textId="77777777" w:rsidR="004D227E" w:rsidRPr="003B276D" w:rsidRDefault="004D227E" w:rsidP="004D227E">
      <w:pPr>
        <w:pStyle w:val="FirstParagraph-Style1"/>
        <w:rPr>
          <w:b/>
          <w:bCs/>
        </w:rPr>
      </w:pPr>
    </w:p>
    <w:p w14:paraId="77C93BC7" w14:textId="77777777" w:rsidR="007613D8" w:rsidRPr="003B276D" w:rsidRDefault="004D227E" w:rsidP="004D227E">
      <w:pPr>
        <w:pStyle w:val="FirstParagraph-Style1"/>
        <w:rPr>
          <w:b/>
          <w:bCs/>
        </w:rPr>
      </w:pPr>
      <w:r w:rsidRPr="003B276D">
        <w:rPr>
          <w:b/>
          <w:bCs/>
        </w:rPr>
        <w:t>Members of the Committee in [YEAR]</w:t>
      </w:r>
    </w:p>
    <w:p w14:paraId="7E073DAC" w14:textId="77777777" w:rsidR="004D227E" w:rsidRPr="003B276D" w:rsidRDefault="004D227E" w:rsidP="004D227E">
      <w:pPr>
        <w:pStyle w:val="FirstParagraph-Style1"/>
        <w:rPr>
          <w:b/>
          <w:bCs/>
        </w:rPr>
      </w:pPr>
    </w:p>
    <w:p w14:paraId="76D5DD67" w14:textId="77777777" w:rsidR="004D227E" w:rsidRPr="003B276D" w:rsidRDefault="004D227E" w:rsidP="004D227E">
      <w:pPr>
        <w:pStyle w:val="FirstParagraph-Style1"/>
        <w:rPr>
          <w:b/>
          <w:bCs/>
        </w:rPr>
      </w:pPr>
      <w:r w:rsidRPr="003B276D">
        <w:rPr>
          <w:b/>
          <w:bCs/>
        </w:rPr>
        <w:t>Member Expenses in [YEAR]</w:t>
      </w:r>
    </w:p>
    <w:p w14:paraId="059BA43E" w14:textId="77777777" w:rsidR="007613D8" w:rsidRPr="003B276D" w:rsidRDefault="007613D8" w:rsidP="004D227E">
      <w:pPr>
        <w:pStyle w:val="FirstParagraph-Style1"/>
        <w:rPr>
          <w:b/>
          <w:bCs/>
        </w:rPr>
      </w:pPr>
    </w:p>
    <w:p w14:paraId="3EF8A0AF" w14:textId="77777777" w:rsidR="004D227E" w:rsidRPr="003B276D" w:rsidRDefault="004D227E" w:rsidP="004D227E">
      <w:pPr>
        <w:pStyle w:val="FirstParagraph-Style1"/>
        <w:rPr>
          <w:b/>
          <w:bCs/>
        </w:rPr>
      </w:pPr>
      <w:r w:rsidRPr="003B276D">
        <w:rPr>
          <w:b/>
          <w:bCs/>
        </w:rPr>
        <w:t>Committee Meetings in [YEAR]</w:t>
      </w:r>
    </w:p>
    <w:p w14:paraId="63394252" w14:textId="77777777" w:rsidR="008A6284" w:rsidRDefault="008A6284" w:rsidP="004D227E">
      <w:pPr>
        <w:pStyle w:val="FirstParagraph-Style1"/>
        <w:rPr>
          <w:b/>
          <w:bCs/>
        </w:rPr>
      </w:pPr>
    </w:p>
    <w:p w14:paraId="26B24172" w14:textId="77777777" w:rsidR="008A6284" w:rsidRDefault="008A6284" w:rsidP="004D227E">
      <w:pPr>
        <w:pStyle w:val="FirstParagraph-Style1"/>
        <w:rPr>
          <w:b/>
          <w:bCs/>
        </w:rPr>
      </w:pPr>
    </w:p>
    <w:p w14:paraId="1F857D58" w14:textId="77777777" w:rsidR="008A6284" w:rsidRDefault="008A6284" w:rsidP="004D227E">
      <w:pPr>
        <w:pStyle w:val="FirstParagraph-Style1"/>
        <w:rPr>
          <w:b/>
          <w:bCs/>
        </w:rPr>
      </w:pPr>
    </w:p>
    <w:p w14:paraId="5F266505" w14:textId="77777777" w:rsidR="008A6284" w:rsidRDefault="008A6284" w:rsidP="004D227E">
      <w:pPr>
        <w:pStyle w:val="FirstParagraph-Style1"/>
        <w:rPr>
          <w:b/>
          <w:bCs/>
        </w:rPr>
      </w:pPr>
    </w:p>
    <w:p w14:paraId="5EFE58AA" w14:textId="77777777" w:rsidR="008A6284" w:rsidRDefault="008A6284" w:rsidP="004D227E">
      <w:pPr>
        <w:pStyle w:val="FirstParagraph-Style1"/>
        <w:rPr>
          <w:b/>
          <w:bCs/>
        </w:rPr>
      </w:pPr>
    </w:p>
    <w:p w14:paraId="5E9C6885" w14:textId="77777777" w:rsidR="008A6284" w:rsidRDefault="008A6284" w:rsidP="004D227E">
      <w:pPr>
        <w:pStyle w:val="FirstParagraph-Style1"/>
        <w:rPr>
          <w:b/>
          <w:bCs/>
        </w:rPr>
      </w:pPr>
    </w:p>
    <w:p w14:paraId="31628C56" w14:textId="77777777" w:rsidR="008A6284" w:rsidRDefault="008A6284" w:rsidP="004D227E">
      <w:pPr>
        <w:pStyle w:val="FirstParagraph-Style1"/>
        <w:rPr>
          <w:b/>
          <w:bCs/>
        </w:rPr>
      </w:pPr>
    </w:p>
    <w:p w14:paraId="2CAE86CD" w14:textId="77777777" w:rsidR="008A6284" w:rsidRDefault="008A6284" w:rsidP="004D227E">
      <w:pPr>
        <w:pStyle w:val="FirstParagraph-Style1"/>
        <w:rPr>
          <w:b/>
          <w:bCs/>
        </w:rPr>
      </w:pPr>
    </w:p>
    <w:p w14:paraId="3E762BDB" w14:textId="77777777" w:rsidR="008A6284" w:rsidRDefault="008A6284" w:rsidP="004D227E">
      <w:pPr>
        <w:pStyle w:val="FirstParagraph-Style1"/>
        <w:rPr>
          <w:b/>
          <w:bCs/>
        </w:rPr>
      </w:pPr>
    </w:p>
    <w:p w14:paraId="567D520A" w14:textId="77777777" w:rsidR="008A6284" w:rsidRDefault="008A6284" w:rsidP="004D227E">
      <w:pPr>
        <w:pStyle w:val="FirstParagraph-Style1"/>
        <w:rPr>
          <w:b/>
          <w:bCs/>
        </w:rPr>
      </w:pPr>
    </w:p>
    <w:p w14:paraId="20C12F8A" w14:textId="77777777" w:rsidR="004D227E" w:rsidRPr="003B276D" w:rsidRDefault="004D227E" w:rsidP="004D227E">
      <w:pPr>
        <w:pStyle w:val="FirstParagraph-Style1"/>
        <w:rPr>
          <w:b/>
          <w:bCs/>
        </w:rPr>
      </w:pPr>
      <w:r w:rsidRPr="003B276D">
        <w:rPr>
          <w:b/>
          <w:bCs/>
        </w:rPr>
        <w:lastRenderedPageBreak/>
        <w:t>Governance Documentation</w:t>
      </w:r>
      <w:r w:rsidR="008D224E">
        <w:rPr>
          <w:b/>
          <w:bCs/>
        </w:rPr>
        <w:t xml:space="preserve"> &lt;list Governance Framework and Code of Conduct&gt;</w:t>
      </w:r>
    </w:p>
    <w:p w14:paraId="2E4975CF" w14:textId="77777777" w:rsidR="004D227E" w:rsidRPr="003B276D" w:rsidRDefault="004D227E" w:rsidP="004D227E">
      <w:pPr>
        <w:pStyle w:val="FirstParagraph-Style1"/>
        <w:rPr>
          <w:b/>
          <w:bCs/>
        </w:rPr>
      </w:pPr>
      <w:r w:rsidRPr="003B276D">
        <w:rPr>
          <w:b/>
          <w:bCs/>
          <w:noProof/>
        </w:rPr>
        <w:drawing>
          <wp:anchor distT="0" distB="0" distL="114300" distR="114300" simplePos="0" relativeHeight="251658273" behindDoc="0" locked="0" layoutInCell="1" allowOverlap="1" wp14:anchorId="51C3E3FD" wp14:editId="630E5473">
            <wp:simplePos x="0" y="0"/>
            <wp:positionH relativeFrom="column">
              <wp:posOffset>3296868</wp:posOffset>
            </wp:positionH>
            <wp:positionV relativeFrom="page">
              <wp:posOffset>7615003</wp:posOffset>
            </wp:positionV>
            <wp:extent cx="3431540" cy="2561590"/>
            <wp:effectExtent l="0" t="0" r="0" b="0"/>
            <wp:wrapSquare wrapText="bothSides"/>
            <wp:docPr id="2047475354" name="Chart 2047475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3B276D">
        <w:rPr>
          <w:b/>
          <w:bCs/>
        </w:rPr>
        <w:t>LPC Statistics</w:t>
      </w:r>
    </w:p>
    <w:p w14:paraId="53395446" w14:textId="77777777" w:rsidR="008D224E" w:rsidRPr="003B276D" w:rsidRDefault="008D224E" w:rsidP="004D227E">
      <w:pPr>
        <w:pStyle w:val="FirstParagraph-Style1"/>
        <w:rPr>
          <w:b/>
          <w:bCs/>
        </w:rPr>
      </w:pPr>
      <w:r>
        <w:rPr>
          <w:b/>
          <w:bCs/>
        </w:rPr>
        <w:t>E.g NHS BSA</w:t>
      </w:r>
    </w:p>
    <w:p w14:paraId="5962E59C" w14:textId="77777777" w:rsidR="004D227E" w:rsidRDefault="004D227E" w:rsidP="004D227E">
      <w:pPr>
        <w:pStyle w:val="FirstParagraph-Style1"/>
      </w:pPr>
      <w:r w:rsidRPr="00D8050C">
        <w:rPr>
          <w:noProof/>
        </w:rPr>
        <w:drawing>
          <wp:anchor distT="0" distB="0" distL="114300" distR="114300" simplePos="0" relativeHeight="251658274" behindDoc="0" locked="0" layoutInCell="1" allowOverlap="1" wp14:anchorId="37CA9D10" wp14:editId="72F84E1E">
            <wp:simplePos x="0" y="0"/>
            <wp:positionH relativeFrom="column">
              <wp:posOffset>-660535</wp:posOffset>
            </wp:positionH>
            <wp:positionV relativeFrom="page">
              <wp:posOffset>8079698</wp:posOffset>
            </wp:positionV>
            <wp:extent cx="1713230" cy="2474595"/>
            <wp:effectExtent l="0" t="0" r="1270" b="1905"/>
            <wp:wrapNone/>
            <wp:docPr id="2084171985" name="Graphic 208417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13230" cy="2474595"/>
                    </a:xfrm>
                    <a:prstGeom prst="rect">
                      <a:avLst/>
                    </a:prstGeom>
                  </pic:spPr>
                </pic:pic>
              </a:graphicData>
            </a:graphic>
            <wp14:sizeRelH relativeFrom="margin">
              <wp14:pctWidth>0</wp14:pctWidth>
            </wp14:sizeRelH>
            <wp14:sizeRelV relativeFrom="margin">
              <wp14:pctHeight>0</wp14:pctHeight>
            </wp14:sizeRelV>
          </wp:anchor>
        </w:drawing>
      </w:r>
    </w:p>
    <w:p w14:paraId="420F65E4" w14:textId="77777777" w:rsidR="004D227E" w:rsidRDefault="004D227E" w:rsidP="004D227E">
      <w:pPr>
        <w:pStyle w:val="FirstParagraph-Style1"/>
      </w:pPr>
    </w:p>
    <w:p w14:paraId="63C4BBF6" w14:textId="77777777" w:rsidR="004D227E" w:rsidRDefault="004D227E" w:rsidP="004D227E">
      <w:pPr>
        <w:pStyle w:val="FirstParagraph-Style1"/>
      </w:pPr>
    </w:p>
    <w:p w14:paraId="0D6BA7EF" w14:textId="77777777" w:rsidR="000D7F34" w:rsidRDefault="00646098" w:rsidP="004D227E">
      <w:pPr>
        <w:pStyle w:val="FirstParagraph-Style1"/>
        <w:spacing w:line="276" w:lineRule="auto"/>
      </w:pPr>
      <w:r>
        <w:br w:type="column"/>
      </w:r>
    </w:p>
    <w:p w14:paraId="76162DF3" w14:textId="77777777" w:rsidR="000D7F34" w:rsidRDefault="004D227E" w:rsidP="000D7F34">
      <w:pPr>
        <w:pStyle w:val="FirstParagraph-Style1"/>
      </w:pPr>
      <w:r w:rsidRPr="00CA3F2A">
        <w:rPr>
          <w:noProof/>
        </w:rPr>
        <w:drawing>
          <wp:anchor distT="0" distB="0" distL="114300" distR="114300" simplePos="0" relativeHeight="251658260" behindDoc="1" locked="0" layoutInCell="1" allowOverlap="1" wp14:anchorId="3AD9D6E6" wp14:editId="52161516">
            <wp:simplePos x="0" y="0"/>
            <wp:positionH relativeFrom="page">
              <wp:posOffset>5986</wp:posOffset>
            </wp:positionH>
            <wp:positionV relativeFrom="page">
              <wp:posOffset>-46261</wp:posOffset>
            </wp:positionV>
            <wp:extent cx="7559040" cy="10688320"/>
            <wp:effectExtent l="0" t="0" r="3810" b="0"/>
            <wp:wrapNone/>
            <wp:docPr id="1706651740" name="Picture 1706651740" descr="A white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7952" name="Picture 186837952" descr="A white and blue sky&#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7559040" cy="1068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F34" w:rsidRPr="00CA3F2A">
        <w:rPr>
          <w:noProof/>
        </w:rPr>
        <w:drawing>
          <wp:anchor distT="0" distB="0" distL="114300" distR="114300" simplePos="0" relativeHeight="251658266" behindDoc="0" locked="0" layoutInCell="1" allowOverlap="1" wp14:anchorId="3433DD89" wp14:editId="44C6A3DD">
            <wp:simplePos x="0" y="0"/>
            <wp:positionH relativeFrom="page">
              <wp:posOffset>5731510</wp:posOffset>
            </wp:positionH>
            <wp:positionV relativeFrom="page">
              <wp:posOffset>-335915</wp:posOffset>
            </wp:positionV>
            <wp:extent cx="2200910" cy="1276985"/>
            <wp:effectExtent l="0" t="0" r="8890" b="0"/>
            <wp:wrapNone/>
            <wp:docPr id="682696699" name="Graphic 68269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85437" name=""/>
                    <pic:cNvPicPr/>
                  </pic:nvPicPr>
                  <pic:blipFill>
                    <a:blip r:embed="rId28">
                      <a:extLst>
                        <a:ext uri="{28A0092B-C50C-407E-A947-70E740481C1C}">
                          <a14:useLocalDpi xmlns:a14="http://schemas.microsoft.com/office/drawing/2010/main"/>
                        </a:ext>
                        <a:ext uri="{96DAC541-7B7A-43D3-8B79-37D633B846F1}">
                          <asvg:svgBlip xmlns:asvg="http://schemas.microsoft.com/office/drawing/2016/SVG/main" r:embed="rId29"/>
                        </a:ext>
                      </a:extLst>
                    </a:blip>
                    <a:stretch>
                      <a:fillRect/>
                    </a:stretch>
                  </pic:blipFill>
                  <pic:spPr>
                    <a:xfrm>
                      <a:off x="0" y="0"/>
                      <a:ext cx="2200910" cy="1276985"/>
                    </a:xfrm>
                    <a:prstGeom prst="rect">
                      <a:avLst/>
                    </a:prstGeom>
                  </pic:spPr>
                </pic:pic>
              </a:graphicData>
            </a:graphic>
            <wp14:sizeRelH relativeFrom="margin">
              <wp14:pctWidth>0</wp14:pctWidth>
            </wp14:sizeRelH>
            <wp14:sizeRelV relativeFrom="margin">
              <wp14:pctHeight>0</wp14:pctHeight>
            </wp14:sizeRelV>
          </wp:anchor>
        </w:drawing>
      </w:r>
      <w:r w:rsidR="000D7F34">
        <w:rPr>
          <w:noProof/>
        </w:rPr>
        <w:drawing>
          <wp:anchor distT="0" distB="0" distL="114300" distR="114300" simplePos="0" relativeHeight="251658265" behindDoc="1" locked="0" layoutInCell="1" allowOverlap="1" wp14:anchorId="13893FFC" wp14:editId="13687334">
            <wp:simplePos x="0" y="0"/>
            <wp:positionH relativeFrom="column">
              <wp:posOffset>3307080</wp:posOffset>
            </wp:positionH>
            <wp:positionV relativeFrom="page">
              <wp:posOffset>6706235</wp:posOffset>
            </wp:positionV>
            <wp:extent cx="2492375" cy="1392555"/>
            <wp:effectExtent l="0" t="0" r="3175" b="0"/>
            <wp:wrapNone/>
            <wp:docPr id="767366860" name="Graphic 76736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90060" name="Graphic 627890060"/>
                    <pic:cNvPicPr/>
                  </pic:nvPicPr>
                  <pic:blipFill>
                    <a:blip r:embed="rId38">
                      <a:extLst>
                        <a:ext uri="{28A0092B-C50C-407E-A947-70E740481C1C}">
                          <a14:useLocalDpi xmlns:a14="http://schemas.microsoft.com/office/drawing/2010/main"/>
                        </a:ext>
                        <a:ext uri="{96DAC541-7B7A-43D3-8B79-37D633B846F1}">
                          <asvg:svgBlip xmlns:asvg="http://schemas.microsoft.com/office/drawing/2016/SVG/main" r:embed="rId39"/>
                        </a:ext>
                      </a:extLst>
                    </a:blip>
                    <a:stretch>
                      <a:fillRect/>
                    </a:stretch>
                  </pic:blipFill>
                  <pic:spPr>
                    <a:xfrm>
                      <a:off x="0" y="0"/>
                      <a:ext cx="2492375" cy="1392555"/>
                    </a:xfrm>
                    <a:prstGeom prst="rect">
                      <a:avLst/>
                    </a:prstGeom>
                  </pic:spPr>
                </pic:pic>
              </a:graphicData>
            </a:graphic>
            <wp14:sizeRelH relativeFrom="margin">
              <wp14:pctWidth>0</wp14:pctWidth>
            </wp14:sizeRelH>
            <wp14:sizeRelV relativeFrom="margin">
              <wp14:pctHeight>0</wp14:pctHeight>
            </wp14:sizeRelV>
          </wp:anchor>
        </w:drawing>
      </w:r>
      <w:r w:rsidR="000D7F34">
        <w:rPr>
          <w:noProof/>
        </w:rPr>
        <w:drawing>
          <wp:anchor distT="0" distB="0" distL="114300" distR="114300" simplePos="0" relativeHeight="251658264" behindDoc="0" locked="0" layoutInCell="1" allowOverlap="1" wp14:anchorId="29183E66" wp14:editId="221EA4DA">
            <wp:simplePos x="0" y="0"/>
            <wp:positionH relativeFrom="column">
              <wp:posOffset>6194425</wp:posOffset>
            </wp:positionH>
            <wp:positionV relativeFrom="paragraph">
              <wp:posOffset>8687435</wp:posOffset>
            </wp:positionV>
            <wp:extent cx="542925" cy="829310"/>
            <wp:effectExtent l="0" t="0" r="9525" b="8890"/>
            <wp:wrapNone/>
            <wp:docPr id="392313171" name="Graphic 39231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45477" name="Graphic 993345477"/>
                    <pic:cNvPicPr/>
                  </pic:nvPicPr>
                  <pic:blipFill>
                    <a:blip r:embed="rId34">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542925" cy="829310"/>
                    </a:xfrm>
                    <a:prstGeom prst="rect">
                      <a:avLst/>
                    </a:prstGeom>
                  </pic:spPr>
                </pic:pic>
              </a:graphicData>
            </a:graphic>
            <wp14:sizeRelH relativeFrom="margin">
              <wp14:pctWidth>0</wp14:pctWidth>
            </wp14:sizeRelH>
            <wp14:sizeRelV relativeFrom="margin">
              <wp14:pctHeight>0</wp14:pctHeight>
            </wp14:sizeRelV>
          </wp:anchor>
        </w:drawing>
      </w:r>
      <w:r w:rsidR="000D7F34">
        <w:rPr>
          <w:noProof/>
        </w:rPr>
        <w:drawing>
          <wp:anchor distT="0" distB="0" distL="114300" distR="114300" simplePos="0" relativeHeight="251658263" behindDoc="0" locked="0" layoutInCell="1" allowOverlap="1" wp14:anchorId="0CA6F1DA" wp14:editId="7B98E393">
            <wp:simplePos x="0" y="0"/>
            <wp:positionH relativeFrom="column">
              <wp:posOffset>-21590</wp:posOffset>
            </wp:positionH>
            <wp:positionV relativeFrom="page">
              <wp:posOffset>8907145</wp:posOffset>
            </wp:positionV>
            <wp:extent cx="829310" cy="829310"/>
            <wp:effectExtent l="0" t="0" r="8890" b="8890"/>
            <wp:wrapNone/>
            <wp:docPr id="2142816350" name="Graphic 214281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8055" name="Graphic 154998055"/>
                    <pic:cNvPicPr/>
                  </pic:nvPicPr>
                  <pic:blipFill>
                    <a:blip r:embed="rId36">
                      <a:extLst>
                        <a:ext uri="{28A0092B-C50C-407E-A947-70E740481C1C}">
                          <a14:useLocalDpi xmlns:a14="http://schemas.microsoft.com/office/drawing/2010/main"/>
                        </a:ext>
                        <a:ext uri="{96DAC541-7B7A-43D3-8B79-37D633B846F1}">
                          <asvg:svgBlip xmlns:asvg="http://schemas.microsoft.com/office/drawing/2016/SVG/main" r:embed="rId37"/>
                        </a:ext>
                      </a:extLst>
                    </a:blip>
                    <a:stretch>
                      <a:fillRect/>
                    </a:stretch>
                  </pic:blipFill>
                  <pic:spPr>
                    <a:xfrm>
                      <a:off x="0" y="0"/>
                      <a:ext cx="829310" cy="829310"/>
                    </a:xfrm>
                    <a:prstGeom prst="rect">
                      <a:avLst/>
                    </a:prstGeom>
                  </pic:spPr>
                </pic:pic>
              </a:graphicData>
            </a:graphic>
            <wp14:sizeRelH relativeFrom="margin">
              <wp14:pctWidth>0</wp14:pctWidth>
            </wp14:sizeRelH>
            <wp14:sizeRelV relativeFrom="margin">
              <wp14:pctHeight>0</wp14:pctHeight>
            </wp14:sizeRelV>
          </wp:anchor>
        </w:drawing>
      </w:r>
      <w:r w:rsidR="000D7F34" w:rsidRPr="00CA3F2A">
        <w:rPr>
          <w:noProof/>
        </w:rPr>
        <mc:AlternateContent>
          <mc:Choice Requires="wps">
            <w:drawing>
              <wp:anchor distT="0" distB="0" distL="114300" distR="114300" simplePos="0" relativeHeight="251658262" behindDoc="1" locked="0" layoutInCell="1" allowOverlap="1" wp14:anchorId="335F8520" wp14:editId="7282E6E0">
                <wp:simplePos x="0" y="0"/>
                <wp:positionH relativeFrom="margin">
                  <wp:posOffset>457200</wp:posOffset>
                </wp:positionH>
                <wp:positionV relativeFrom="page">
                  <wp:posOffset>7120890</wp:posOffset>
                </wp:positionV>
                <wp:extent cx="2968625" cy="2719070"/>
                <wp:effectExtent l="0" t="0" r="3175" b="5080"/>
                <wp:wrapNone/>
                <wp:docPr id="240891665" name="Rectangle 3"/>
                <wp:cNvGraphicFramePr/>
                <a:graphic xmlns:a="http://schemas.openxmlformats.org/drawingml/2006/main">
                  <a:graphicData uri="http://schemas.microsoft.com/office/word/2010/wordprocessingShape">
                    <wps:wsp>
                      <wps:cNvSpPr/>
                      <wps:spPr>
                        <a:xfrm>
                          <a:off x="0" y="0"/>
                          <a:ext cx="2968625" cy="2719070"/>
                        </a:xfrm>
                        <a:prstGeom prst="rect">
                          <a:avLst/>
                        </a:prstGeom>
                        <a:blipFill>
                          <a:blip r:embed="rId51" cstate="email">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F2706" id="Rectangle 3" o:spid="_x0000_s1026" style="position:absolute;margin-left:36pt;margin-top:560.7pt;width:233.75pt;height:214.1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" stroked="f" strokeweight="1pt">
                <v:fill r:id="rId52" o:title="" recolor="t" rotate="t" type="frame"/>
                <w10:wrap anchorx="margin" anchory="page"/>
              </v:rect>
            </w:pict>
          </mc:Fallback>
        </mc:AlternateContent>
      </w:r>
      <w:r w:rsidR="000D7F34">
        <w:rPr>
          <w:noProof/>
        </w:rPr>
        <mc:AlternateContent>
          <mc:Choice Requires="wps">
            <w:drawing>
              <wp:anchor distT="0" distB="0" distL="114300" distR="114300" simplePos="0" relativeHeight="251658261" behindDoc="0" locked="0" layoutInCell="1" allowOverlap="1" wp14:anchorId="22E01FCE" wp14:editId="0B30E234">
                <wp:simplePos x="0" y="0"/>
                <wp:positionH relativeFrom="column">
                  <wp:posOffset>257810</wp:posOffset>
                </wp:positionH>
                <wp:positionV relativeFrom="page">
                  <wp:posOffset>1572895</wp:posOffset>
                </wp:positionV>
                <wp:extent cx="8969375" cy="5533390"/>
                <wp:effectExtent l="0" t="0" r="3175" b="0"/>
                <wp:wrapTopAndBottom/>
                <wp:docPr id="1203660646" name="Text Box 14"/>
                <wp:cNvGraphicFramePr/>
                <a:graphic xmlns:a="http://schemas.openxmlformats.org/drawingml/2006/main">
                  <a:graphicData uri="http://schemas.microsoft.com/office/word/2010/wordprocessingShape">
                    <wps:wsp>
                      <wps:cNvSpPr txBox="1"/>
                      <wps:spPr>
                        <a:xfrm>
                          <a:off x="0" y="0"/>
                          <a:ext cx="8969375" cy="5533390"/>
                        </a:xfrm>
                        <a:prstGeom prst="rect">
                          <a:avLst/>
                        </a:prstGeom>
                        <a:solidFill>
                          <a:schemeClr val="accent1"/>
                        </a:solidFill>
                        <a:ln w="6350">
                          <a:noFill/>
                        </a:ln>
                      </wps:spPr>
                      <wps:txbx>
                        <w:txbxContent>
                          <w:p w14:paraId="29DC6A9F" w14:textId="77777777" w:rsidR="000D7F34" w:rsidRPr="000D7F34" w:rsidRDefault="000D7F34" w:rsidP="000D7F34">
                            <w:pPr>
                              <w:pStyle w:val="Heading1"/>
                              <w:rPr>
                                <w:color w:val="F2F2F2" w:themeColor="background1" w:themeShade="F2"/>
                                <w:sz w:val="96"/>
                              </w:rPr>
                            </w:pPr>
                            <w:r w:rsidRPr="000D7F34">
                              <w:rPr>
                                <w:color w:val="F2F2F2" w:themeColor="background1" w:themeShade="F2"/>
                                <w:sz w:val="96"/>
                              </w:rPr>
                              <w:t>XYX LPC</w:t>
                            </w:r>
                          </w:p>
                          <w:p w14:paraId="07F32351" w14:textId="77777777" w:rsidR="000D7F34" w:rsidRDefault="000D7F34" w:rsidP="000D7F34">
                            <w:pPr>
                              <w:pStyle w:val="Heading1"/>
                              <w:spacing w:line="276" w:lineRule="auto"/>
                              <w:rPr>
                                <w:b/>
                                <w:bCs/>
                                <w:color w:val="F2F2F2" w:themeColor="background1" w:themeShade="F2"/>
                                <w:sz w:val="96"/>
                                <w:szCs w:val="96"/>
                              </w:rPr>
                            </w:pPr>
                          </w:p>
                          <w:p w14:paraId="159E8DD4" w14:textId="77777777" w:rsidR="000D7F34" w:rsidRPr="000D7F34" w:rsidRDefault="000D7F34" w:rsidP="000D7F34">
                            <w:pPr>
                              <w:pStyle w:val="Heading1"/>
                              <w:spacing w:line="276" w:lineRule="auto"/>
                              <w:rPr>
                                <w:b/>
                                <w:bCs/>
                                <w:color w:val="F2F2F2" w:themeColor="background1" w:themeShade="F2"/>
                                <w:sz w:val="144"/>
                                <w:szCs w:val="144"/>
                              </w:rPr>
                            </w:pPr>
                            <w:r w:rsidRPr="000D7F34">
                              <w:rPr>
                                <w:b/>
                                <w:bCs/>
                                <w:color w:val="F2F2F2" w:themeColor="background1" w:themeShade="F2"/>
                                <w:sz w:val="144"/>
                                <w:szCs w:val="144"/>
                              </w:rPr>
                              <w:t>FINANCIAL STATEMENTS</w:t>
                            </w:r>
                          </w:p>
                          <w:p w14:paraId="7EB3C8B7" w14:textId="77777777" w:rsidR="000D7F34" w:rsidRPr="000D7F34" w:rsidRDefault="000D7F34" w:rsidP="000D7F34">
                            <w:pPr>
                              <w:pStyle w:val="Heading2"/>
                              <w:spacing w:line="276" w:lineRule="auto"/>
                              <w:rPr>
                                <w:sz w:val="40"/>
                                <w:szCs w:val="44"/>
                              </w:rPr>
                            </w:pPr>
                            <w:r w:rsidRPr="000D7F34">
                              <w:rPr>
                                <w:sz w:val="40"/>
                                <w:szCs w:val="44"/>
                              </w:rPr>
                              <w:t>FOR THE YEAR ENDED 31 MARCH 202</w:t>
                            </w:r>
                            <w:r w:rsidR="009E0D47">
                              <w:rPr>
                                <w:sz w:val="40"/>
                                <w:szCs w:val="44"/>
                              </w:rPr>
                              <w:t>3</w:t>
                            </w:r>
                          </w:p>
                        </w:txbxContent>
                      </wps:txbx>
                      <wps:bodyPr rot="0" spcFirstLastPara="0" vertOverflow="overflow" horzOverflow="overflow" vert="horz" wrap="square" lIns="540000" tIns="45720" rIns="54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01FCE" id="_x0000_s1028" type="#_x0000_t202" style="position:absolute;margin-left:20.3pt;margin-top:123.85pt;width:706.25pt;height:435.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" fillcolor="#5ac2b4 [3204]" stroked="f" strokeweight=".5pt">
                <v:textbox inset="15mm,,15mm">
                  <w:txbxContent>
                    <w:p w14:paraId="29DC6A9F" w14:textId="77777777" w:rsidR="000D7F34" w:rsidRPr="000D7F34" w:rsidRDefault="000D7F34" w:rsidP="000D7F34">
                      <w:pPr>
                        <w:pStyle w:val="Heading1"/>
                        <w:rPr>
                          <w:color w:val="F2F2F2" w:themeColor="background1" w:themeShade="F2"/>
                          <w:sz w:val="96"/>
                        </w:rPr>
                      </w:pPr>
                      <w:r w:rsidRPr="000D7F34">
                        <w:rPr>
                          <w:color w:val="F2F2F2" w:themeColor="background1" w:themeShade="F2"/>
                          <w:sz w:val="96"/>
                        </w:rPr>
                        <w:t>XYX LPC</w:t>
                      </w:r>
                    </w:p>
                    <w:p w14:paraId="07F32351" w14:textId="77777777" w:rsidR="000D7F34" w:rsidRDefault="000D7F34" w:rsidP="000D7F34">
                      <w:pPr>
                        <w:pStyle w:val="Heading1"/>
                        <w:spacing w:line="276" w:lineRule="auto"/>
                        <w:rPr>
                          <w:b/>
                          <w:bCs/>
                          <w:color w:val="F2F2F2" w:themeColor="background1" w:themeShade="F2"/>
                          <w:sz w:val="96"/>
                          <w:szCs w:val="96"/>
                        </w:rPr>
                      </w:pPr>
                    </w:p>
                    <w:p w14:paraId="159E8DD4" w14:textId="77777777" w:rsidR="000D7F34" w:rsidRPr="000D7F34" w:rsidRDefault="000D7F34" w:rsidP="000D7F34">
                      <w:pPr>
                        <w:pStyle w:val="Heading1"/>
                        <w:spacing w:line="276" w:lineRule="auto"/>
                        <w:rPr>
                          <w:b/>
                          <w:bCs/>
                          <w:color w:val="F2F2F2" w:themeColor="background1" w:themeShade="F2"/>
                          <w:sz w:val="144"/>
                          <w:szCs w:val="144"/>
                        </w:rPr>
                      </w:pPr>
                      <w:r w:rsidRPr="000D7F34">
                        <w:rPr>
                          <w:b/>
                          <w:bCs/>
                          <w:color w:val="F2F2F2" w:themeColor="background1" w:themeShade="F2"/>
                          <w:sz w:val="144"/>
                          <w:szCs w:val="144"/>
                        </w:rPr>
                        <w:t>FINANCIAL STATEMENTS</w:t>
                      </w:r>
                    </w:p>
                    <w:p w14:paraId="7EB3C8B7" w14:textId="77777777" w:rsidR="000D7F34" w:rsidRPr="000D7F34" w:rsidRDefault="000D7F34" w:rsidP="000D7F34">
                      <w:pPr>
                        <w:pStyle w:val="Heading2"/>
                        <w:spacing w:line="276" w:lineRule="auto"/>
                        <w:rPr>
                          <w:sz w:val="40"/>
                          <w:szCs w:val="44"/>
                        </w:rPr>
                      </w:pPr>
                      <w:r w:rsidRPr="000D7F34">
                        <w:rPr>
                          <w:sz w:val="40"/>
                          <w:szCs w:val="44"/>
                        </w:rPr>
                        <w:t>FOR THE YEAR ENDED 31 MARCH 202</w:t>
                      </w:r>
                      <w:r w:rsidR="009E0D47">
                        <w:rPr>
                          <w:sz w:val="40"/>
                          <w:szCs w:val="44"/>
                        </w:rPr>
                        <w:t>3</w:t>
                      </w:r>
                    </w:p>
                  </w:txbxContent>
                </v:textbox>
                <w10:wrap type="topAndBottom" anchory="page"/>
              </v:shape>
            </w:pict>
          </mc:Fallback>
        </mc:AlternateContent>
      </w:r>
    </w:p>
    <w:p w14:paraId="4BEDB0F9" w14:textId="77777777" w:rsidR="000D7F34" w:rsidRDefault="000D7F34" w:rsidP="000D7F34">
      <w:pPr>
        <w:pStyle w:val="FirstParagraph-Style1"/>
      </w:pPr>
    </w:p>
    <w:p w14:paraId="78AB174C" w14:textId="77777777" w:rsidR="000D7F34" w:rsidRDefault="000D7F34" w:rsidP="000D7F34">
      <w:pPr>
        <w:pStyle w:val="FirstParagraph-Style1"/>
      </w:pPr>
    </w:p>
    <w:p w14:paraId="56A9AC74" w14:textId="77777777" w:rsidR="000D7F34" w:rsidRDefault="000D7F34" w:rsidP="000D7F34">
      <w:pPr>
        <w:pStyle w:val="FirstParagraph-Style1"/>
      </w:pPr>
    </w:p>
    <w:p w14:paraId="4649C312" w14:textId="77777777" w:rsidR="000D7F34" w:rsidRDefault="000D7F34" w:rsidP="000D7F34">
      <w:pPr>
        <w:pStyle w:val="FirstParagraph-Style1"/>
      </w:pPr>
    </w:p>
    <w:p w14:paraId="16CD56B8" w14:textId="77777777" w:rsidR="000D7F34" w:rsidRDefault="000D7F34" w:rsidP="000D7F34">
      <w:pPr>
        <w:pStyle w:val="FirstParagraph-Style1"/>
      </w:pPr>
    </w:p>
    <w:p w14:paraId="5E8487C4" w14:textId="77777777" w:rsidR="000D7F34" w:rsidRDefault="000D7F34" w:rsidP="000D7F34">
      <w:pPr>
        <w:pStyle w:val="FirstParagraph-Style1"/>
      </w:pPr>
    </w:p>
    <w:p w14:paraId="1D594984" w14:textId="77777777" w:rsidR="000D7F34" w:rsidRDefault="000D7F34" w:rsidP="000D7F34">
      <w:pPr>
        <w:pStyle w:val="FirstParagraph-Style1"/>
      </w:pPr>
    </w:p>
    <w:p w14:paraId="0566023B" w14:textId="77777777" w:rsidR="000D7F34" w:rsidRDefault="000D7F34" w:rsidP="000D7F34">
      <w:pPr>
        <w:pStyle w:val="FirstParagraph-Style1"/>
      </w:pPr>
    </w:p>
    <w:p w14:paraId="35704A88" w14:textId="77777777" w:rsidR="000D7F34" w:rsidRDefault="000D7F34" w:rsidP="000D7F34">
      <w:pPr>
        <w:pStyle w:val="FirstParagraph-Style1"/>
      </w:pPr>
    </w:p>
    <w:p w14:paraId="2FE8069E" w14:textId="77777777" w:rsidR="000D7F34" w:rsidRPr="00CA3F2A" w:rsidRDefault="000D7F34" w:rsidP="000D7F34"/>
    <w:p w14:paraId="7352B29D" w14:textId="77777777" w:rsidR="000D7F34" w:rsidRPr="00CA3F2A" w:rsidRDefault="00607B38" w:rsidP="000D7F34">
      <w:r w:rsidRPr="00CA3F2A">
        <w:rPr>
          <w:noProof/>
        </w:rPr>
        <w:lastRenderedPageBreak/>
        <w:drawing>
          <wp:anchor distT="0" distB="0" distL="114300" distR="114300" simplePos="0" relativeHeight="251658320" behindDoc="0" locked="0" layoutInCell="1" allowOverlap="1" wp14:anchorId="6D62997D" wp14:editId="7AA73DE1">
            <wp:simplePos x="0" y="0"/>
            <wp:positionH relativeFrom="page">
              <wp:posOffset>6200082</wp:posOffset>
            </wp:positionH>
            <wp:positionV relativeFrom="page">
              <wp:posOffset>20840</wp:posOffset>
            </wp:positionV>
            <wp:extent cx="2200910" cy="1276985"/>
            <wp:effectExtent l="0" t="0" r="8890" b="0"/>
            <wp:wrapNone/>
            <wp:docPr id="1514309791" name="Graphic 151430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85437" name=""/>
                    <pic:cNvPicPr/>
                  </pic:nvPicPr>
                  <pic:blipFill>
                    <a:blip r:embed="rId28">
                      <a:extLst>
                        <a:ext uri="{28A0092B-C50C-407E-A947-70E740481C1C}">
                          <a14:useLocalDpi xmlns:a14="http://schemas.microsoft.com/office/drawing/2010/main"/>
                        </a:ext>
                        <a:ext uri="{96DAC541-7B7A-43D3-8B79-37D633B846F1}">
                          <asvg:svgBlip xmlns:asvg="http://schemas.microsoft.com/office/drawing/2016/SVG/main" r:embed="rId29"/>
                        </a:ext>
                      </a:extLst>
                    </a:blip>
                    <a:stretch>
                      <a:fillRect/>
                    </a:stretch>
                  </pic:blipFill>
                  <pic:spPr>
                    <a:xfrm>
                      <a:off x="0" y="0"/>
                      <a:ext cx="2200910" cy="1276985"/>
                    </a:xfrm>
                    <a:prstGeom prst="rect">
                      <a:avLst/>
                    </a:prstGeom>
                  </pic:spPr>
                </pic:pic>
              </a:graphicData>
            </a:graphic>
            <wp14:sizeRelH relativeFrom="margin">
              <wp14:pctWidth>0</wp14:pctWidth>
            </wp14:sizeRelH>
            <wp14:sizeRelV relativeFrom="margin">
              <wp14:pctHeight>0</wp14:pctHeight>
            </wp14:sizeRelV>
          </wp:anchor>
        </w:drawing>
      </w:r>
    </w:p>
    <w:p w14:paraId="469B1B5C" w14:textId="77777777" w:rsidR="000D7F34" w:rsidRDefault="004D227E" w:rsidP="000D7F34">
      <w:r>
        <w:rPr>
          <w:noProof/>
        </w:rPr>
        <mc:AlternateContent>
          <mc:Choice Requires="wps">
            <w:drawing>
              <wp:anchor distT="0" distB="0" distL="114300" distR="114300" simplePos="0" relativeHeight="251658268" behindDoc="1" locked="0" layoutInCell="1" allowOverlap="1" wp14:anchorId="7CFDC91C" wp14:editId="2F19386D">
                <wp:simplePos x="0" y="0"/>
                <wp:positionH relativeFrom="column">
                  <wp:posOffset>78938</wp:posOffset>
                </wp:positionH>
                <wp:positionV relativeFrom="page">
                  <wp:posOffset>633355</wp:posOffset>
                </wp:positionV>
                <wp:extent cx="6211570" cy="9434285"/>
                <wp:effectExtent l="0" t="0" r="0" b="0"/>
                <wp:wrapNone/>
                <wp:docPr id="539441001" name="Text Box 14"/>
                <wp:cNvGraphicFramePr/>
                <a:graphic xmlns:a="http://schemas.openxmlformats.org/drawingml/2006/main">
                  <a:graphicData uri="http://schemas.microsoft.com/office/word/2010/wordprocessingShape">
                    <wps:wsp>
                      <wps:cNvSpPr txBox="1"/>
                      <wps:spPr>
                        <a:xfrm>
                          <a:off x="0" y="0"/>
                          <a:ext cx="6211570" cy="9434285"/>
                        </a:xfrm>
                        <a:prstGeom prst="rect">
                          <a:avLst/>
                        </a:prstGeom>
                        <a:solidFill>
                          <a:schemeClr val="accent1"/>
                        </a:solidFill>
                        <a:ln w="6350">
                          <a:noFill/>
                        </a:ln>
                      </wps:spPr>
                      <wps:txbx>
                        <w:txbxContent>
                          <w:sdt>
                            <w:sdtPr>
                              <w:rPr>
                                <w:rFonts w:ascii="Arial" w:eastAsia="Arial" w:hAnsi="Arial" w:cs="Times New Roman"/>
                                <w:b w:val="0"/>
                                <w:noProof w:val="0"/>
                                <w:color w:val="0076BD"/>
                                <w:sz w:val="22"/>
                                <w:lang w:eastAsia="en-US"/>
                              </w:rPr>
                              <w:id w:val="-1844695361"/>
                              <w:docPartObj>
                                <w:docPartGallery w:val="Table of Contents"/>
                                <w:docPartUnique/>
                              </w:docPartObj>
                            </w:sdtPr>
                            <w:sdtEndPr>
                              <w:rPr>
                                <w:bCs/>
                              </w:rPr>
                            </w:sdtEndPr>
                            <w:sdtContent>
                              <w:p w14:paraId="673B28E8" w14:textId="77777777" w:rsidR="000D7F34" w:rsidRPr="00D200F5" w:rsidRDefault="000D7F34" w:rsidP="004D227E">
                                <w:pPr>
                                  <w:pStyle w:val="TOC1"/>
                                  <w:numPr>
                                    <w:ilvl w:val="0"/>
                                    <w:numId w:val="0"/>
                                  </w:numPr>
                                  <w:ind w:left="502" w:hanging="360"/>
                                  <w:rPr>
                                    <w:bCs/>
                                    <w:sz w:val="56"/>
                                    <w:szCs w:val="56"/>
                                  </w:rPr>
                                </w:pPr>
                                <w:r w:rsidRPr="00D200F5">
                                  <w:rPr>
                                    <w:rFonts w:ascii="Arial" w:eastAsia="Arial" w:hAnsi="Arial" w:cs="Times New Roman"/>
                                    <w:bCs/>
                                    <w:noProof w:val="0"/>
                                    <w:color w:val="0076BD"/>
                                    <w:sz w:val="56"/>
                                    <w:szCs w:val="56"/>
                                    <w:lang w:eastAsia="en-US"/>
                                  </w:rPr>
                                  <w:t>CONTENTS</w:t>
                                </w:r>
                              </w:p>
                              <w:p w14:paraId="639D41EB" w14:textId="77777777" w:rsidR="004D227E" w:rsidRDefault="004D227E" w:rsidP="004D227E">
                                <w:pPr>
                                  <w:ind w:left="1080"/>
                                  <w:rPr>
                                    <w:rFonts w:ascii="DM Sans" w:eastAsia="Times New Roman" w:hAnsi="DM Sans"/>
                                    <w:b/>
                                    <w:bCs/>
                                  </w:rPr>
                                </w:pPr>
                              </w:p>
                              <w:p w14:paraId="22F6B4F5" w14:textId="77777777" w:rsidR="004D227E" w:rsidRPr="00FB4C86" w:rsidRDefault="004D227E" w:rsidP="004D227E">
                                <w:pPr>
                                  <w:ind w:left="1080"/>
                                  <w:rPr>
                                    <w:rFonts w:ascii="DM Sans" w:hAnsi="DM Sans"/>
                                  </w:rPr>
                                </w:pPr>
                                <w:r>
                                  <w:rPr>
                                    <w:rFonts w:ascii="DM Sans" w:eastAsia="Times New Roman" w:hAnsi="DM Sans"/>
                                    <w:b/>
                                    <w:bCs/>
                                  </w:rPr>
                                  <w:t>P</w:t>
                                </w:r>
                                <w:r w:rsidRPr="00FB4C86">
                                  <w:rPr>
                                    <w:rFonts w:ascii="DM Sans" w:eastAsia="Times New Roman" w:hAnsi="DM Sans"/>
                                    <w:b/>
                                    <w:bCs/>
                                  </w:rPr>
                                  <w:t>age No</w:t>
                                </w:r>
                              </w:p>
                              <w:p w14:paraId="6D88D3A6" w14:textId="77777777" w:rsidR="004D227E" w:rsidRPr="00FB4C86" w:rsidRDefault="004D227E" w:rsidP="004D227E">
                                <w:pPr>
                                  <w:spacing w:line="200" w:lineRule="exact"/>
                                  <w:rPr>
                                    <w:rFonts w:ascii="DM Sans" w:hAnsi="DM Sans"/>
                                  </w:rPr>
                                </w:pPr>
                              </w:p>
                              <w:tbl>
                                <w:tblPr>
                                  <w:tblW w:w="0" w:type="auto"/>
                                  <w:tblInd w:w="1060" w:type="dxa"/>
                                  <w:tblLayout w:type="fixed"/>
                                  <w:tblCellMar>
                                    <w:left w:w="0" w:type="dxa"/>
                                    <w:right w:w="0" w:type="dxa"/>
                                  </w:tblCellMar>
                                  <w:tblLook w:val="04A0" w:firstRow="1" w:lastRow="0" w:firstColumn="1" w:lastColumn="0" w:noHBand="0" w:noVBand="1"/>
                                </w:tblPr>
                                <w:tblGrid>
                                  <w:gridCol w:w="1160"/>
                                  <w:gridCol w:w="5577"/>
                                </w:tblGrid>
                                <w:tr w:rsidR="004D227E" w:rsidRPr="00FB4C86" w14:paraId="321ED9DD" w14:textId="77777777" w:rsidTr="00EA5522">
                                  <w:trPr>
                                    <w:trHeight w:val="254"/>
                                  </w:trPr>
                                  <w:tc>
                                    <w:tcPr>
                                      <w:tcW w:w="1160" w:type="dxa"/>
                                      <w:vAlign w:val="bottom"/>
                                    </w:tcPr>
                                    <w:p w14:paraId="352C6D6F" w14:textId="77777777" w:rsidR="004D227E" w:rsidRPr="004D227E" w:rsidRDefault="004D227E" w:rsidP="004D227E">
                                      <w:pPr>
                                        <w:ind w:right="465"/>
                                        <w:jc w:val="center"/>
                                        <w:rPr>
                                          <w:rFonts w:ascii="DM Sans" w:hAnsi="DM Sans"/>
                                          <w:color w:val="F2F2F2" w:themeColor="background1" w:themeShade="F2"/>
                                        </w:rPr>
                                      </w:pPr>
                                      <w:r w:rsidRPr="004D227E">
                                        <w:rPr>
                                          <w:rFonts w:ascii="DM Sans" w:eastAsia="Times New Roman" w:hAnsi="DM Sans"/>
                                          <w:color w:val="F2F2F2" w:themeColor="background1" w:themeShade="F2"/>
                                        </w:rPr>
                                        <w:t>1 - 2</w:t>
                                      </w:r>
                                    </w:p>
                                  </w:tc>
                                  <w:tc>
                                    <w:tcPr>
                                      <w:tcW w:w="5577" w:type="dxa"/>
                                      <w:vAlign w:val="bottom"/>
                                    </w:tcPr>
                                    <w:p w14:paraId="046F04FC" w14:textId="77777777" w:rsidR="004D227E" w:rsidRPr="004D227E" w:rsidRDefault="004D227E" w:rsidP="004D227E">
                                      <w:pPr>
                                        <w:ind w:left="540"/>
                                        <w:rPr>
                                          <w:rFonts w:ascii="DM Sans" w:hAnsi="DM Sans"/>
                                          <w:color w:val="F2F2F2" w:themeColor="background1" w:themeShade="F2"/>
                                        </w:rPr>
                                      </w:pPr>
                                      <w:r w:rsidRPr="004D227E">
                                        <w:rPr>
                                          <w:rFonts w:ascii="DM Sans" w:eastAsia="Times New Roman" w:hAnsi="DM Sans"/>
                                          <w:color w:val="F2F2F2" w:themeColor="background1" w:themeShade="F2"/>
                                          <w:w w:val="99"/>
                                        </w:rPr>
                                        <w:t>Report of the Committee Members</w:t>
                                      </w:r>
                                    </w:p>
                                  </w:tc>
                                </w:tr>
                                <w:tr w:rsidR="004D227E" w:rsidRPr="00FB4C86" w14:paraId="0312C44A" w14:textId="77777777" w:rsidTr="00EA5522">
                                  <w:trPr>
                                    <w:trHeight w:val="470"/>
                                  </w:trPr>
                                  <w:tc>
                                    <w:tcPr>
                                      <w:tcW w:w="1160" w:type="dxa"/>
                                      <w:vAlign w:val="bottom"/>
                                    </w:tcPr>
                                    <w:p w14:paraId="6498D477" w14:textId="77777777" w:rsidR="004D227E" w:rsidRPr="004D227E" w:rsidRDefault="004D227E" w:rsidP="004D227E">
                                      <w:pPr>
                                        <w:ind w:right="445"/>
                                        <w:jc w:val="center"/>
                                        <w:rPr>
                                          <w:rFonts w:ascii="DM Sans" w:eastAsia="Times New Roman" w:hAnsi="DM Sans"/>
                                          <w:color w:val="F2F2F2" w:themeColor="background1" w:themeShade="F2"/>
                                        </w:rPr>
                                      </w:pPr>
                                      <w:r w:rsidRPr="004D227E">
                                        <w:rPr>
                                          <w:rFonts w:ascii="DM Sans" w:eastAsia="Times New Roman" w:hAnsi="DM Sans"/>
                                          <w:color w:val="F2F2F2" w:themeColor="background1" w:themeShade="F2"/>
                                        </w:rPr>
                                        <w:t>3</w:t>
                                      </w:r>
                                    </w:p>
                                  </w:tc>
                                  <w:tc>
                                    <w:tcPr>
                                      <w:tcW w:w="5577" w:type="dxa"/>
                                      <w:vAlign w:val="bottom"/>
                                    </w:tcPr>
                                    <w:p w14:paraId="561BC99F" w14:textId="77777777" w:rsidR="004D227E" w:rsidRPr="004D227E" w:rsidRDefault="004D227E" w:rsidP="004D227E">
                                      <w:pPr>
                                        <w:ind w:left="540"/>
                                        <w:rPr>
                                          <w:rFonts w:ascii="DM Sans" w:eastAsia="Times New Roman" w:hAnsi="DM Sans"/>
                                          <w:color w:val="F2F2F2" w:themeColor="background1" w:themeShade="F2"/>
                                        </w:rPr>
                                      </w:pPr>
                                      <w:r w:rsidRPr="004D227E">
                                        <w:rPr>
                                          <w:rFonts w:ascii="DM Sans" w:eastAsia="Times New Roman" w:hAnsi="DM Sans"/>
                                          <w:color w:val="F2F2F2" w:themeColor="background1" w:themeShade="F2"/>
                                        </w:rPr>
                                        <w:t>Statement of Committee Members’ Responsibilities</w:t>
                                      </w:r>
                                    </w:p>
                                  </w:tc>
                                </w:tr>
                                <w:tr w:rsidR="004D227E" w:rsidRPr="00FB4C86" w14:paraId="785B0F75" w14:textId="77777777" w:rsidTr="00EA5522">
                                  <w:trPr>
                                    <w:trHeight w:val="470"/>
                                  </w:trPr>
                                  <w:tc>
                                    <w:tcPr>
                                      <w:tcW w:w="1160" w:type="dxa"/>
                                      <w:vAlign w:val="bottom"/>
                                    </w:tcPr>
                                    <w:p w14:paraId="0200F11A" w14:textId="77777777" w:rsidR="004D227E" w:rsidRPr="004D227E" w:rsidRDefault="004D227E" w:rsidP="004D227E">
                                      <w:pPr>
                                        <w:ind w:right="445"/>
                                        <w:jc w:val="center"/>
                                        <w:rPr>
                                          <w:rFonts w:ascii="DM Sans" w:hAnsi="DM Sans"/>
                                          <w:color w:val="F2F2F2" w:themeColor="background1" w:themeShade="F2"/>
                                        </w:rPr>
                                      </w:pPr>
                                      <w:r w:rsidRPr="004D227E">
                                        <w:rPr>
                                          <w:rFonts w:ascii="DM Sans" w:eastAsia="Times New Roman" w:hAnsi="DM Sans"/>
                                          <w:color w:val="F2F2F2" w:themeColor="background1" w:themeShade="F2"/>
                                        </w:rPr>
                                        <w:t>4</w:t>
                                      </w:r>
                                    </w:p>
                                  </w:tc>
                                  <w:tc>
                                    <w:tcPr>
                                      <w:tcW w:w="5577" w:type="dxa"/>
                                      <w:vAlign w:val="bottom"/>
                                    </w:tcPr>
                                    <w:p w14:paraId="792E17FC" w14:textId="77777777" w:rsidR="004D227E" w:rsidRPr="004D227E" w:rsidRDefault="004D227E" w:rsidP="004D227E">
                                      <w:pPr>
                                        <w:ind w:left="540"/>
                                        <w:rPr>
                                          <w:rFonts w:ascii="DM Sans" w:hAnsi="DM Sans"/>
                                          <w:color w:val="F2F2F2" w:themeColor="background1" w:themeShade="F2"/>
                                        </w:rPr>
                                      </w:pPr>
                                      <w:r w:rsidRPr="004D227E">
                                        <w:rPr>
                                          <w:rFonts w:ascii="DM Sans" w:eastAsia="Times New Roman" w:hAnsi="DM Sans"/>
                                          <w:color w:val="F2F2F2" w:themeColor="background1" w:themeShade="F2"/>
                                        </w:rPr>
                                        <w:t>Income and Expenditure Account</w:t>
                                      </w:r>
                                    </w:p>
                                  </w:tc>
                                </w:tr>
                                <w:tr w:rsidR="004D227E" w:rsidRPr="00FB4C86" w14:paraId="08D23CE2" w14:textId="77777777" w:rsidTr="00EA5522">
                                  <w:trPr>
                                    <w:trHeight w:val="470"/>
                                  </w:trPr>
                                  <w:tc>
                                    <w:tcPr>
                                      <w:tcW w:w="1160" w:type="dxa"/>
                                      <w:vAlign w:val="bottom"/>
                                    </w:tcPr>
                                    <w:p w14:paraId="586CE9DF" w14:textId="77777777" w:rsidR="004D227E" w:rsidRPr="004D227E" w:rsidRDefault="004D227E" w:rsidP="004D227E">
                                      <w:pPr>
                                        <w:ind w:right="445"/>
                                        <w:jc w:val="center"/>
                                        <w:rPr>
                                          <w:rFonts w:ascii="DM Sans" w:hAnsi="DM Sans"/>
                                          <w:color w:val="F2F2F2" w:themeColor="background1" w:themeShade="F2"/>
                                        </w:rPr>
                                      </w:pPr>
                                      <w:r w:rsidRPr="004D227E">
                                        <w:rPr>
                                          <w:rFonts w:ascii="DM Sans" w:eastAsia="Times New Roman" w:hAnsi="DM Sans"/>
                                          <w:color w:val="F2F2F2" w:themeColor="background1" w:themeShade="F2"/>
                                        </w:rPr>
                                        <w:t>5</w:t>
                                      </w:r>
                                    </w:p>
                                  </w:tc>
                                  <w:tc>
                                    <w:tcPr>
                                      <w:tcW w:w="5577" w:type="dxa"/>
                                      <w:vAlign w:val="bottom"/>
                                    </w:tcPr>
                                    <w:p w14:paraId="6554FF47" w14:textId="77777777" w:rsidR="004D227E" w:rsidRPr="004D227E" w:rsidRDefault="004D227E" w:rsidP="004D227E">
                                      <w:pPr>
                                        <w:ind w:left="540"/>
                                        <w:rPr>
                                          <w:rFonts w:ascii="DM Sans" w:hAnsi="DM Sans"/>
                                          <w:color w:val="F2F2F2" w:themeColor="background1" w:themeShade="F2"/>
                                        </w:rPr>
                                      </w:pPr>
                                      <w:r w:rsidRPr="004D227E">
                                        <w:rPr>
                                          <w:rFonts w:ascii="DM Sans" w:eastAsia="Times New Roman" w:hAnsi="DM Sans"/>
                                          <w:color w:val="F2F2F2" w:themeColor="background1" w:themeShade="F2"/>
                                        </w:rPr>
                                        <w:t>Balance Sheet</w:t>
                                      </w:r>
                                    </w:p>
                                  </w:tc>
                                </w:tr>
                                <w:tr w:rsidR="004D227E" w:rsidRPr="00FB4C86" w14:paraId="04AE8B36" w14:textId="77777777" w:rsidTr="00EA5522">
                                  <w:trPr>
                                    <w:trHeight w:val="470"/>
                                  </w:trPr>
                                  <w:tc>
                                    <w:tcPr>
                                      <w:tcW w:w="1160" w:type="dxa"/>
                                      <w:vAlign w:val="bottom"/>
                                    </w:tcPr>
                                    <w:p w14:paraId="047667C6" w14:textId="77777777" w:rsidR="004D227E" w:rsidRPr="004D227E" w:rsidRDefault="004D227E" w:rsidP="004D227E">
                                      <w:pPr>
                                        <w:ind w:right="465"/>
                                        <w:jc w:val="center"/>
                                        <w:rPr>
                                          <w:rFonts w:ascii="DM Sans" w:hAnsi="DM Sans"/>
                                          <w:color w:val="F2F2F2" w:themeColor="background1" w:themeShade="F2"/>
                                        </w:rPr>
                                      </w:pPr>
                                      <w:r w:rsidRPr="004D227E">
                                        <w:rPr>
                                          <w:rFonts w:ascii="DM Sans" w:eastAsia="Times New Roman" w:hAnsi="DM Sans"/>
                                          <w:color w:val="F2F2F2" w:themeColor="background1" w:themeShade="F2"/>
                                          <w:w w:val="98"/>
                                        </w:rPr>
                                        <w:t>6 - 10</w:t>
                                      </w:r>
                                    </w:p>
                                  </w:tc>
                                  <w:tc>
                                    <w:tcPr>
                                      <w:tcW w:w="5577" w:type="dxa"/>
                                      <w:vAlign w:val="bottom"/>
                                    </w:tcPr>
                                    <w:p w14:paraId="4D77B6D9" w14:textId="77777777" w:rsidR="004D227E" w:rsidRPr="004D227E" w:rsidRDefault="004D227E" w:rsidP="004D227E">
                                      <w:pPr>
                                        <w:ind w:left="540"/>
                                        <w:rPr>
                                          <w:rFonts w:ascii="DM Sans" w:hAnsi="DM Sans"/>
                                          <w:color w:val="F2F2F2" w:themeColor="background1" w:themeShade="F2"/>
                                        </w:rPr>
                                      </w:pPr>
                                      <w:r w:rsidRPr="004D227E">
                                        <w:rPr>
                                          <w:rFonts w:ascii="DM Sans" w:eastAsia="Times New Roman" w:hAnsi="DM Sans"/>
                                          <w:color w:val="F2F2F2" w:themeColor="background1" w:themeShade="F2"/>
                                        </w:rPr>
                                        <w:t>Notes to the Financial Statements</w:t>
                                      </w:r>
                                    </w:p>
                                  </w:tc>
                                </w:tr>
                                <w:tr w:rsidR="004D227E" w:rsidRPr="00FB4C86" w14:paraId="1094D24D" w14:textId="77777777" w:rsidTr="00EA5522">
                                  <w:trPr>
                                    <w:trHeight w:val="470"/>
                                  </w:trPr>
                                  <w:tc>
                                    <w:tcPr>
                                      <w:tcW w:w="1160" w:type="dxa"/>
                                      <w:vAlign w:val="bottom"/>
                                    </w:tcPr>
                                    <w:p w14:paraId="371F4B11" w14:textId="77777777" w:rsidR="004D227E" w:rsidRPr="004D227E" w:rsidRDefault="004D227E" w:rsidP="004D227E">
                                      <w:pPr>
                                        <w:ind w:right="445"/>
                                        <w:jc w:val="center"/>
                                        <w:rPr>
                                          <w:rFonts w:ascii="DM Sans" w:hAnsi="DM Sans"/>
                                          <w:color w:val="F2F2F2" w:themeColor="background1" w:themeShade="F2"/>
                                        </w:rPr>
                                      </w:pPr>
                                      <w:r w:rsidRPr="004D227E">
                                        <w:rPr>
                                          <w:rFonts w:ascii="DM Sans" w:eastAsia="Times New Roman" w:hAnsi="DM Sans"/>
                                          <w:color w:val="F2F2F2" w:themeColor="background1" w:themeShade="F2"/>
                                          <w:w w:val="99"/>
                                        </w:rPr>
                                        <w:t>11 - 13</w:t>
                                      </w:r>
                                    </w:p>
                                  </w:tc>
                                  <w:tc>
                                    <w:tcPr>
                                      <w:tcW w:w="5577" w:type="dxa"/>
                                      <w:vAlign w:val="bottom"/>
                                    </w:tcPr>
                                    <w:p w14:paraId="468FAAB6" w14:textId="77777777" w:rsidR="004D227E" w:rsidRPr="004D227E" w:rsidRDefault="004D227E" w:rsidP="004D227E">
                                      <w:pPr>
                                        <w:ind w:left="540"/>
                                        <w:rPr>
                                          <w:rFonts w:ascii="DM Sans" w:hAnsi="DM Sans"/>
                                          <w:color w:val="F2F2F2" w:themeColor="background1" w:themeShade="F2"/>
                                        </w:rPr>
                                      </w:pPr>
                                      <w:r w:rsidRPr="004D227E">
                                        <w:rPr>
                                          <w:rFonts w:ascii="DM Sans" w:eastAsia="Times New Roman" w:hAnsi="DM Sans"/>
                                          <w:color w:val="F2F2F2" w:themeColor="background1" w:themeShade="F2"/>
                                        </w:rPr>
                                        <w:t>Independent Auditors Report (or Assurance Report)</w:t>
                                      </w:r>
                                    </w:p>
                                  </w:tc>
                                </w:tr>
                              </w:tbl>
                              <w:p w14:paraId="385480B5" w14:textId="77777777" w:rsidR="000D7F34" w:rsidRDefault="000D7F34" w:rsidP="000D7F34">
                                <w:pPr>
                                  <w:rPr>
                                    <w:b/>
                                    <w:bCs/>
                                    <w:color w:val="FFFFFF" w:themeColor="background1"/>
                                  </w:rPr>
                                </w:pPr>
                              </w:p>
                              <w:p w14:paraId="1CDA6417" w14:textId="77777777" w:rsidR="000D7F34" w:rsidRDefault="000D7F34" w:rsidP="000D7F34">
                                <w:pPr>
                                  <w:rPr>
                                    <w:b/>
                                    <w:bCs/>
                                    <w:color w:val="FFFFFF" w:themeColor="background1"/>
                                  </w:rPr>
                                </w:pPr>
                              </w:p>
                              <w:p w14:paraId="013E9303" w14:textId="77777777" w:rsidR="004D227E" w:rsidRPr="004D227E" w:rsidRDefault="004D227E" w:rsidP="004D227E">
                                <w:pPr>
                                  <w:pStyle w:val="Heading2"/>
                                  <w:spacing w:line="240" w:lineRule="auto"/>
                                  <w:rPr>
                                    <w:sz w:val="56"/>
                                    <w:szCs w:val="56"/>
                                  </w:rPr>
                                </w:pPr>
                                <w:r w:rsidRPr="004D227E">
                                  <w:rPr>
                                    <w:sz w:val="56"/>
                                    <w:szCs w:val="56"/>
                                  </w:rPr>
                                  <w:t>Accountants (or Auditors)</w:t>
                                </w:r>
                              </w:p>
                              <w:p w14:paraId="589A8699" w14:textId="77777777" w:rsidR="004D227E" w:rsidRPr="00FB4C86" w:rsidRDefault="004D227E" w:rsidP="004D227E">
                                <w:pPr>
                                  <w:spacing w:after="0"/>
                                  <w:rPr>
                                    <w:rFonts w:ascii="DM Sans" w:hAnsi="DM Sans"/>
                                  </w:rPr>
                                </w:pPr>
                              </w:p>
                              <w:p w14:paraId="3B2A7160" w14:textId="77777777" w:rsidR="004D227E" w:rsidRDefault="004D227E" w:rsidP="004D227E">
                                <w:pPr>
                                  <w:spacing w:after="0"/>
                                  <w:rPr>
                                    <w:b/>
                                    <w:bCs/>
                                    <w:color w:val="FFFFFF" w:themeColor="background1"/>
                                  </w:rPr>
                                </w:pPr>
                                <w:r>
                                  <w:rPr>
                                    <w:b/>
                                    <w:bCs/>
                                    <w:color w:val="FFFFFF" w:themeColor="background1"/>
                                  </w:rPr>
                                  <w:t>ABC LLP</w:t>
                                </w:r>
                              </w:p>
                              <w:p w14:paraId="664C545A" w14:textId="77777777" w:rsidR="004D227E" w:rsidRDefault="004D227E" w:rsidP="004D227E">
                                <w:pPr>
                                  <w:spacing w:after="0"/>
                                  <w:rPr>
                                    <w:b/>
                                    <w:bCs/>
                                    <w:color w:val="FFFFFF" w:themeColor="background1"/>
                                  </w:rPr>
                                </w:pPr>
                                <w:r>
                                  <w:rPr>
                                    <w:b/>
                                    <w:bCs/>
                                    <w:color w:val="FFFFFF" w:themeColor="background1"/>
                                  </w:rPr>
                                  <w:t>Chartered Accountants &amp; Registered Auditors</w:t>
                                </w:r>
                              </w:p>
                              <w:p w14:paraId="194CF0CA" w14:textId="77777777" w:rsidR="004D227E" w:rsidRDefault="004D227E" w:rsidP="004D227E">
                                <w:pPr>
                                  <w:spacing w:after="0"/>
                                  <w:rPr>
                                    <w:b/>
                                    <w:bCs/>
                                    <w:color w:val="FFFFFF" w:themeColor="background1"/>
                                  </w:rPr>
                                </w:pPr>
                                <w:r>
                                  <w:rPr>
                                    <w:b/>
                                    <w:bCs/>
                                    <w:color w:val="FFFFFF" w:themeColor="background1"/>
                                  </w:rPr>
                                  <w:t>1 The Road</w:t>
                                </w:r>
                              </w:p>
                              <w:p w14:paraId="37BE4508" w14:textId="77777777" w:rsidR="004D227E" w:rsidRDefault="004D227E" w:rsidP="004D227E">
                                <w:pPr>
                                  <w:spacing w:after="0"/>
                                  <w:rPr>
                                    <w:b/>
                                    <w:bCs/>
                                    <w:color w:val="FFFFFF" w:themeColor="background1"/>
                                  </w:rPr>
                                </w:pPr>
                                <w:r>
                                  <w:rPr>
                                    <w:b/>
                                    <w:bCs/>
                                    <w:color w:val="FFFFFF" w:themeColor="background1"/>
                                  </w:rPr>
                                  <w:t>London</w:t>
                                </w:r>
                              </w:p>
                              <w:p w14:paraId="196B20F8" w14:textId="77777777" w:rsidR="004D227E" w:rsidRDefault="004D227E" w:rsidP="004D227E">
                                <w:pPr>
                                  <w:spacing w:after="0"/>
                                  <w:rPr>
                                    <w:b/>
                                    <w:bCs/>
                                    <w:color w:val="FFFFFF" w:themeColor="background1"/>
                                  </w:rPr>
                                </w:pPr>
                                <w:r>
                                  <w:rPr>
                                    <w:b/>
                                    <w:bCs/>
                                    <w:color w:val="FFFFFF" w:themeColor="background1"/>
                                  </w:rPr>
                                  <w:t>EC1</w:t>
                                </w:r>
                              </w:p>
                              <w:p w14:paraId="3DDC947F" w14:textId="77777777" w:rsidR="000D7F34" w:rsidRDefault="00D60421" w:rsidP="000D7F34">
                                <w:pPr>
                                  <w:rPr>
                                    <w:b/>
                                    <w:bCs/>
                                    <w:color w:val="FFFFFF" w:themeColor="background1"/>
                                  </w:rPr>
                                </w:pPr>
                              </w:p>
                            </w:sdtContent>
                          </w:sdt>
                          <w:p w14:paraId="5239B423" w14:textId="77777777" w:rsidR="000D7F34" w:rsidRDefault="000D7F34" w:rsidP="000D7F34">
                            <w:pPr>
                              <w:rPr>
                                <w:b/>
                                <w:bCs/>
                              </w:rPr>
                            </w:pPr>
                          </w:p>
                          <w:p w14:paraId="0AC0810E" w14:textId="77777777" w:rsidR="000D7F34" w:rsidRDefault="000D7F34" w:rsidP="000D7F34"/>
                          <w:p w14:paraId="16239D80" w14:textId="77777777" w:rsidR="000D7F34" w:rsidRDefault="000D7F34" w:rsidP="000D7F34"/>
                        </w:txbxContent>
                      </wps:txbx>
                      <wps:bodyPr rot="0" spcFirstLastPara="0" vertOverflow="overflow" horzOverflow="overflow" vert="horz" wrap="square" lIns="540000" tIns="45720" rIns="54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DC91C" id="_x0000_s1029" type="#_x0000_t202" style="position:absolute;margin-left:6.2pt;margin-top:49.85pt;width:489.1pt;height:742.85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" fillcolor="#5ac2b4 [3204]" stroked="f" strokeweight=".5pt">
                <v:textbox inset="15mm,,15mm">
                  <w:txbxContent>
                    <w:sdt>
                      <w:sdtPr>
                        <w:rPr>
                          <w:rFonts w:ascii="Arial" w:eastAsia="Arial" w:hAnsi="Arial" w:cs="Times New Roman"/>
                          <w:b w:val="0"/>
                          <w:noProof w:val="0"/>
                          <w:color w:val="0076BD"/>
                          <w:sz w:val="22"/>
                          <w:lang w:eastAsia="en-US"/>
                        </w:rPr>
                        <w:id w:val="-1844695361"/>
                        <w:docPartObj>
                          <w:docPartGallery w:val="Table of Contents"/>
                          <w:docPartUnique/>
                        </w:docPartObj>
                      </w:sdtPr>
                      <w:sdtEndPr>
                        <w:rPr>
                          <w:bCs/>
                        </w:rPr>
                      </w:sdtEndPr>
                      <w:sdtContent>
                        <w:p w14:paraId="673B28E8" w14:textId="77777777" w:rsidR="000D7F34" w:rsidRPr="00D200F5" w:rsidRDefault="000D7F34" w:rsidP="004D227E">
                          <w:pPr>
                            <w:pStyle w:val="TOC1"/>
                            <w:numPr>
                              <w:ilvl w:val="0"/>
                              <w:numId w:val="0"/>
                            </w:numPr>
                            <w:ind w:left="502" w:hanging="360"/>
                            <w:rPr>
                              <w:bCs/>
                              <w:sz w:val="56"/>
                              <w:szCs w:val="56"/>
                            </w:rPr>
                          </w:pPr>
                          <w:r w:rsidRPr="00D200F5">
                            <w:rPr>
                              <w:rFonts w:ascii="Arial" w:eastAsia="Arial" w:hAnsi="Arial" w:cs="Times New Roman"/>
                              <w:bCs/>
                              <w:noProof w:val="0"/>
                              <w:color w:val="0076BD"/>
                              <w:sz w:val="56"/>
                              <w:szCs w:val="56"/>
                              <w:lang w:eastAsia="en-US"/>
                            </w:rPr>
                            <w:t>CONTENTS</w:t>
                          </w:r>
                        </w:p>
                        <w:p w14:paraId="639D41EB" w14:textId="77777777" w:rsidR="004D227E" w:rsidRDefault="004D227E" w:rsidP="004D227E">
                          <w:pPr>
                            <w:ind w:left="1080"/>
                            <w:rPr>
                              <w:rFonts w:ascii="DM Sans" w:eastAsia="Times New Roman" w:hAnsi="DM Sans"/>
                              <w:b/>
                              <w:bCs/>
                            </w:rPr>
                          </w:pPr>
                        </w:p>
                        <w:p w14:paraId="22F6B4F5" w14:textId="77777777" w:rsidR="004D227E" w:rsidRPr="00FB4C86" w:rsidRDefault="004D227E" w:rsidP="004D227E">
                          <w:pPr>
                            <w:ind w:left="1080"/>
                            <w:rPr>
                              <w:rFonts w:ascii="DM Sans" w:hAnsi="DM Sans"/>
                            </w:rPr>
                          </w:pPr>
                          <w:r>
                            <w:rPr>
                              <w:rFonts w:ascii="DM Sans" w:eastAsia="Times New Roman" w:hAnsi="DM Sans"/>
                              <w:b/>
                              <w:bCs/>
                            </w:rPr>
                            <w:t>P</w:t>
                          </w:r>
                          <w:r w:rsidRPr="00FB4C86">
                            <w:rPr>
                              <w:rFonts w:ascii="DM Sans" w:eastAsia="Times New Roman" w:hAnsi="DM Sans"/>
                              <w:b/>
                              <w:bCs/>
                            </w:rPr>
                            <w:t>age No</w:t>
                          </w:r>
                        </w:p>
                        <w:p w14:paraId="6D88D3A6" w14:textId="77777777" w:rsidR="004D227E" w:rsidRPr="00FB4C86" w:rsidRDefault="004D227E" w:rsidP="004D227E">
                          <w:pPr>
                            <w:spacing w:line="200" w:lineRule="exact"/>
                            <w:rPr>
                              <w:rFonts w:ascii="DM Sans" w:hAnsi="DM Sans"/>
                            </w:rPr>
                          </w:pPr>
                        </w:p>
                        <w:tbl>
                          <w:tblPr>
                            <w:tblW w:w="0" w:type="auto"/>
                            <w:tblInd w:w="1060" w:type="dxa"/>
                            <w:tblLayout w:type="fixed"/>
                            <w:tblCellMar>
                              <w:left w:w="0" w:type="dxa"/>
                              <w:right w:w="0" w:type="dxa"/>
                            </w:tblCellMar>
                            <w:tblLook w:val="04A0" w:firstRow="1" w:lastRow="0" w:firstColumn="1" w:lastColumn="0" w:noHBand="0" w:noVBand="1"/>
                          </w:tblPr>
                          <w:tblGrid>
                            <w:gridCol w:w="1160"/>
                            <w:gridCol w:w="5577"/>
                          </w:tblGrid>
                          <w:tr w:rsidR="004D227E" w:rsidRPr="00FB4C86" w14:paraId="321ED9DD" w14:textId="77777777" w:rsidTr="00EA5522">
                            <w:trPr>
                              <w:trHeight w:val="254"/>
                            </w:trPr>
                            <w:tc>
                              <w:tcPr>
                                <w:tcW w:w="1160" w:type="dxa"/>
                                <w:vAlign w:val="bottom"/>
                              </w:tcPr>
                              <w:p w14:paraId="352C6D6F" w14:textId="77777777" w:rsidR="004D227E" w:rsidRPr="004D227E" w:rsidRDefault="004D227E" w:rsidP="004D227E">
                                <w:pPr>
                                  <w:ind w:right="465"/>
                                  <w:jc w:val="center"/>
                                  <w:rPr>
                                    <w:rFonts w:ascii="DM Sans" w:hAnsi="DM Sans"/>
                                    <w:color w:val="F2F2F2" w:themeColor="background1" w:themeShade="F2"/>
                                  </w:rPr>
                                </w:pPr>
                                <w:r w:rsidRPr="004D227E">
                                  <w:rPr>
                                    <w:rFonts w:ascii="DM Sans" w:eastAsia="Times New Roman" w:hAnsi="DM Sans"/>
                                    <w:color w:val="F2F2F2" w:themeColor="background1" w:themeShade="F2"/>
                                  </w:rPr>
                                  <w:t>1 - 2</w:t>
                                </w:r>
                              </w:p>
                            </w:tc>
                            <w:tc>
                              <w:tcPr>
                                <w:tcW w:w="5577" w:type="dxa"/>
                                <w:vAlign w:val="bottom"/>
                              </w:tcPr>
                              <w:p w14:paraId="046F04FC" w14:textId="77777777" w:rsidR="004D227E" w:rsidRPr="004D227E" w:rsidRDefault="004D227E" w:rsidP="004D227E">
                                <w:pPr>
                                  <w:ind w:left="540"/>
                                  <w:rPr>
                                    <w:rFonts w:ascii="DM Sans" w:hAnsi="DM Sans"/>
                                    <w:color w:val="F2F2F2" w:themeColor="background1" w:themeShade="F2"/>
                                  </w:rPr>
                                </w:pPr>
                                <w:r w:rsidRPr="004D227E">
                                  <w:rPr>
                                    <w:rFonts w:ascii="DM Sans" w:eastAsia="Times New Roman" w:hAnsi="DM Sans"/>
                                    <w:color w:val="F2F2F2" w:themeColor="background1" w:themeShade="F2"/>
                                    <w:w w:val="99"/>
                                  </w:rPr>
                                  <w:t>Report of the Committee Members</w:t>
                                </w:r>
                              </w:p>
                            </w:tc>
                          </w:tr>
                          <w:tr w:rsidR="004D227E" w:rsidRPr="00FB4C86" w14:paraId="0312C44A" w14:textId="77777777" w:rsidTr="00EA5522">
                            <w:trPr>
                              <w:trHeight w:val="470"/>
                            </w:trPr>
                            <w:tc>
                              <w:tcPr>
                                <w:tcW w:w="1160" w:type="dxa"/>
                                <w:vAlign w:val="bottom"/>
                              </w:tcPr>
                              <w:p w14:paraId="6498D477" w14:textId="77777777" w:rsidR="004D227E" w:rsidRPr="004D227E" w:rsidRDefault="004D227E" w:rsidP="004D227E">
                                <w:pPr>
                                  <w:ind w:right="445"/>
                                  <w:jc w:val="center"/>
                                  <w:rPr>
                                    <w:rFonts w:ascii="DM Sans" w:eastAsia="Times New Roman" w:hAnsi="DM Sans"/>
                                    <w:color w:val="F2F2F2" w:themeColor="background1" w:themeShade="F2"/>
                                  </w:rPr>
                                </w:pPr>
                                <w:r w:rsidRPr="004D227E">
                                  <w:rPr>
                                    <w:rFonts w:ascii="DM Sans" w:eastAsia="Times New Roman" w:hAnsi="DM Sans"/>
                                    <w:color w:val="F2F2F2" w:themeColor="background1" w:themeShade="F2"/>
                                  </w:rPr>
                                  <w:t>3</w:t>
                                </w:r>
                              </w:p>
                            </w:tc>
                            <w:tc>
                              <w:tcPr>
                                <w:tcW w:w="5577" w:type="dxa"/>
                                <w:vAlign w:val="bottom"/>
                              </w:tcPr>
                              <w:p w14:paraId="561BC99F" w14:textId="77777777" w:rsidR="004D227E" w:rsidRPr="004D227E" w:rsidRDefault="004D227E" w:rsidP="004D227E">
                                <w:pPr>
                                  <w:ind w:left="540"/>
                                  <w:rPr>
                                    <w:rFonts w:ascii="DM Sans" w:eastAsia="Times New Roman" w:hAnsi="DM Sans"/>
                                    <w:color w:val="F2F2F2" w:themeColor="background1" w:themeShade="F2"/>
                                  </w:rPr>
                                </w:pPr>
                                <w:r w:rsidRPr="004D227E">
                                  <w:rPr>
                                    <w:rFonts w:ascii="DM Sans" w:eastAsia="Times New Roman" w:hAnsi="DM Sans"/>
                                    <w:color w:val="F2F2F2" w:themeColor="background1" w:themeShade="F2"/>
                                  </w:rPr>
                                  <w:t>Statement of Committee Members’ Responsibilities</w:t>
                                </w:r>
                              </w:p>
                            </w:tc>
                          </w:tr>
                          <w:tr w:rsidR="004D227E" w:rsidRPr="00FB4C86" w14:paraId="785B0F75" w14:textId="77777777" w:rsidTr="00EA5522">
                            <w:trPr>
                              <w:trHeight w:val="470"/>
                            </w:trPr>
                            <w:tc>
                              <w:tcPr>
                                <w:tcW w:w="1160" w:type="dxa"/>
                                <w:vAlign w:val="bottom"/>
                              </w:tcPr>
                              <w:p w14:paraId="0200F11A" w14:textId="77777777" w:rsidR="004D227E" w:rsidRPr="004D227E" w:rsidRDefault="004D227E" w:rsidP="004D227E">
                                <w:pPr>
                                  <w:ind w:right="445"/>
                                  <w:jc w:val="center"/>
                                  <w:rPr>
                                    <w:rFonts w:ascii="DM Sans" w:hAnsi="DM Sans"/>
                                    <w:color w:val="F2F2F2" w:themeColor="background1" w:themeShade="F2"/>
                                  </w:rPr>
                                </w:pPr>
                                <w:r w:rsidRPr="004D227E">
                                  <w:rPr>
                                    <w:rFonts w:ascii="DM Sans" w:eastAsia="Times New Roman" w:hAnsi="DM Sans"/>
                                    <w:color w:val="F2F2F2" w:themeColor="background1" w:themeShade="F2"/>
                                  </w:rPr>
                                  <w:t>4</w:t>
                                </w:r>
                              </w:p>
                            </w:tc>
                            <w:tc>
                              <w:tcPr>
                                <w:tcW w:w="5577" w:type="dxa"/>
                                <w:vAlign w:val="bottom"/>
                              </w:tcPr>
                              <w:p w14:paraId="792E17FC" w14:textId="77777777" w:rsidR="004D227E" w:rsidRPr="004D227E" w:rsidRDefault="004D227E" w:rsidP="004D227E">
                                <w:pPr>
                                  <w:ind w:left="540"/>
                                  <w:rPr>
                                    <w:rFonts w:ascii="DM Sans" w:hAnsi="DM Sans"/>
                                    <w:color w:val="F2F2F2" w:themeColor="background1" w:themeShade="F2"/>
                                  </w:rPr>
                                </w:pPr>
                                <w:r w:rsidRPr="004D227E">
                                  <w:rPr>
                                    <w:rFonts w:ascii="DM Sans" w:eastAsia="Times New Roman" w:hAnsi="DM Sans"/>
                                    <w:color w:val="F2F2F2" w:themeColor="background1" w:themeShade="F2"/>
                                  </w:rPr>
                                  <w:t>Income and Expenditure Account</w:t>
                                </w:r>
                              </w:p>
                            </w:tc>
                          </w:tr>
                          <w:tr w:rsidR="004D227E" w:rsidRPr="00FB4C86" w14:paraId="08D23CE2" w14:textId="77777777" w:rsidTr="00EA5522">
                            <w:trPr>
                              <w:trHeight w:val="470"/>
                            </w:trPr>
                            <w:tc>
                              <w:tcPr>
                                <w:tcW w:w="1160" w:type="dxa"/>
                                <w:vAlign w:val="bottom"/>
                              </w:tcPr>
                              <w:p w14:paraId="586CE9DF" w14:textId="77777777" w:rsidR="004D227E" w:rsidRPr="004D227E" w:rsidRDefault="004D227E" w:rsidP="004D227E">
                                <w:pPr>
                                  <w:ind w:right="445"/>
                                  <w:jc w:val="center"/>
                                  <w:rPr>
                                    <w:rFonts w:ascii="DM Sans" w:hAnsi="DM Sans"/>
                                    <w:color w:val="F2F2F2" w:themeColor="background1" w:themeShade="F2"/>
                                  </w:rPr>
                                </w:pPr>
                                <w:r w:rsidRPr="004D227E">
                                  <w:rPr>
                                    <w:rFonts w:ascii="DM Sans" w:eastAsia="Times New Roman" w:hAnsi="DM Sans"/>
                                    <w:color w:val="F2F2F2" w:themeColor="background1" w:themeShade="F2"/>
                                  </w:rPr>
                                  <w:t>5</w:t>
                                </w:r>
                              </w:p>
                            </w:tc>
                            <w:tc>
                              <w:tcPr>
                                <w:tcW w:w="5577" w:type="dxa"/>
                                <w:vAlign w:val="bottom"/>
                              </w:tcPr>
                              <w:p w14:paraId="6554FF47" w14:textId="77777777" w:rsidR="004D227E" w:rsidRPr="004D227E" w:rsidRDefault="004D227E" w:rsidP="004D227E">
                                <w:pPr>
                                  <w:ind w:left="540"/>
                                  <w:rPr>
                                    <w:rFonts w:ascii="DM Sans" w:hAnsi="DM Sans"/>
                                    <w:color w:val="F2F2F2" w:themeColor="background1" w:themeShade="F2"/>
                                  </w:rPr>
                                </w:pPr>
                                <w:r w:rsidRPr="004D227E">
                                  <w:rPr>
                                    <w:rFonts w:ascii="DM Sans" w:eastAsia="Times New Roman" w:hAnsi="DM Sans"/>
                                    <w:color w:val="F2F2F2" w:themeColor="background1" w:themeShade="F2"/>
                                  </w:rPr>
                                  <w:t>Balance Sheet</w:t>
                                </w:r>
                              </w:p>
                            </w:tc>
                          </w:tr>
                          <w:tr w:rsidR="004D227E" w:rsidRPr="00FB4C86" w14:paraId="04AE8B36" w14:textId="77777777" w:rsidTr="00EA5522">
                            <w:trPr>
                              <w:trHeight w:val="470"/>
                            </w:trPr>
                            <w:tc>
                              <w:tcPr>
                                <w:tcW w:w="1160" w:type="dxa"/>
                                <w:vAlign w:val="bottom"/>
                              </w:tcPr>
                              <w:p w14:paraId="047667C6" w14:textId="77777777" w:rsidR="004D227E" w:rsidRPr="004D227E" w:rsidRDefault="004D227E" w:rsidP="004D227E">
                                <w:pPr>
                                  <w:ind w:right="465"/>
                                  <w:jc w:val="center"/>
                                  <w:rPr>
                                    <w:rFonts w:ascii="DM Sans" w:hAnsi="DM Sans"/>
                                    <w:color w:val="F2F2F2" w:themeColor="background1" w:themeShade="F2"/>
                                  </w:rPr>
                                </w:pPr>
                                <w:r w:rsidRPr="004D227E">
                                  <w:rPr>
                                    <w:rFonts w:ascii="DM Sans" w:eastAsia="Times New Roman" w:hAnsi="DM Sans"/>
                                    <w:color w:val="F2F2F2" w:themeColor="background1" w:themeShade="F2"/>
                                    <w:w w:val="98"/>
                                  </w:rPr>
                                  <w:t>6 - 10</w:t>
                                </w:r>
                              </w:p>
                            </w:tc>
                            <w:tc>
                              <w:tcPr>
                                <w:tcW w:w="5577" w:type="dxa"/>
                                <w:vAlign w:val="bottom"/>
                              </w:tcPr>
                              <w:p w14:paraId="4D77B6D9" w14:textId="77777777" w:rsidR="004D227E" w:rsidRPr="004D227E" w:rsidRDefault="004D227E" w:rsidP="004D227E">
                                <w:pPr>
                                  <w:ind w:left="540"/>
                                  <w:rPr>
                                    <w:rFonts w:ascii="DM Sans" w:hAnsi="DM Sans"/>
                                    <w:color w:val="F2F2F2" w:themeColor="background1" w:themeShade="F2"/>
                                  </w:rPr>
                                </w:pPr>
                                <w:r w:rsidRPr="004D227E">
                                  <w:rPr>
                                    <w:rFonts w:ascii="DM Sans" w:eastAsia="Times New Roman" w:hAnsi="DM Sans"/>
                                    <w:color w:val="F2F2F2" w:themeColor="background1" w:themeShade="F2"/>
                                  </w:rPr>
                                  <w:t>Notes to the Financial Statements</w:t>
                                </w:r>
                              </w:p>
                            </w:tc>
                          </w:tr>
                          <w:tr w:rsidR="004D227E" w:rsidRPr="00FB4C86" w14:paraId="1094D24D" w14:textId="77777777" w:rsidTr="00EA5522">
                            <w:trPr>
                              <w:trHeight w:val="470"/>
                            </w:trPr>
                            <w:tc>
                              <w:tcPr>
                                <w:tcW w:w="1160" w:type="dxa"/>
                                <w:vAlign w:val="bottom"/>
                              </w:tcPr>
                              <w:p w14:paraId="371F4B11" w14:textId="77777777" w:rsidR="004D227E" w:rsidRPr="004D227E" w:rsidRDefault="004D227E" w:rsidP="004D227E">
                                <w:pPr>
                                  <w:ind w:right="445"/>
                                  <w:jc w:val="center"/>
                                  <w:rPr>
                                    <w:rFonts w:ascii="DM Sans" w:hAnsi="DM Sans"/>
                                    <w:color w:val="F2F2F2" w:themeColor="background1" w:themeShade="F2"/>
                                  </w:rPr>
                                </w:pPr>
                                <w:r w:rsidRPr="004D227E">
                                  <w:rPr>
                                    <w:rFonts w:ascii="DM Sans" w:eastAsia="Times New Roman" w:hAnsi="DM Sans"/>
                                    <w:color w:val="F2F2F2" w:themeColor="background1" w:themeShade="F2"/>
                                    <w:w w:val="99"/>
                                  </w:rPr>
                                  <w:t>11 - 13</w:t>
                                </w:r>
                              </w:p>
                            </w:tc>
                            <w:tc>
                              <w:tcPr>
                                <w:tcW w:w="5577" w:type="dxa"/>
                                <w:vAlign w:val="bottom"/>
                              </w:tcPr>
                              <w:p w14:paraId="468FAAB6" w14:textId="77777777" w:rsidR="004D227E" w:rsidRPr="004D227E" w:rsidRDefault="004D227E" w:rsidP="004D227E">
                                <w:pPr>
                                  <w:ind w:left="540"/>
                                  <w:rPr>
                                    <w:rFonts w:ascii="DM Sans" w:hAnsi="DM Sans"/>
                                    <w:color w:val="F2F2F2" w:themeColor="background1" w:themeShade="F2"/>
                                  </w:rPr>
                                </w:pPr>
                                <w:r w:rsidRPr="004D227E">
                                  <w:rPr>
                                    <w:rFonts w:ascii="DM Sans" w:eastAsia="Times New Roman" w:hAnsi="DM Sans"/>
                                    <w:color w:val="F2F2F2" w:themeColor="background1" w:themeShade="F2"/>
                                  </w:rPr>
                                  <w:t>Independent Auditors Report (or Assurance Report)</w:t>
                                </w:r>
                              </w:p>
                            </w:tc>
                          </w:tr>
                        </w:tbl>
                        <w:p w14:paraId="385480B5" w14:textId="77777777" w:rsidR="000D7F34" w:rsidRDefault="000D7F34" w:rsidP="000D7F34">
                          <w:pPr>
                            <w:rPr>
                              <w:b/>
                              <w:bCs/>
                              <w:color w:val="FFFFFF" w:themeColor="background1"/>
                            </w:rPr>
                          </w:pPr>
                        </w:p>
                        <w:p w14:paraId="1CDA6417" w14:textId="77777777" w:rsidR="000D7F34" w:rsidRDefault="000D7F34" w:rsidP="000D7F34">
                          <w:pPr>
                            <w:rPr>
                              <w:b/>
                              <w:bCs/>
                              <w:color w:val="FFFFFF" w:themeColor="background1"/>
                            </w:rPr>
                          </w:pPr>
                        </w:p>
                        <w:p w14:paraId="013E9303" w14:textId="77777777" w:rsidR="004D227E" w:rsidRPr="004D227E" w:rsidRDefault="004D227E" w:rsidP="004D227E">
                          <w:pPr>
                            <w:pStyle w:val="Heading2"/>
                            <w:spacing w:line="240" w:lineRule="auto"/>
                            <w:rPr>
                              <w:sz w:val="56"/>
                              <w:szCs w:val="56"/>
                            </w:rPr>
                          </w:pPr>
                          <w:r w:rsidRPr="004D227E">
                            <w:rPr>
                              <w:sz w:val="56"/>
                              <w:szCs w:val="56"/>
                            </w:rPr>
                            <w:t>Accountants (or Auditors)</w:t>
                          </w:r>
                        </w:p>
                        <w:p w14:paraId="589A8699" w14:textId="77777777" w:rsidR="004D227E" w:rsidRPr="00FB4C86" w:rsidRDefault="004D227E" w:rsidP="004D227E">
                          <w:pPr>
                            <w:spacing w:after="0"/>
                            <w:rPr>
                              <w:rFonts w:ascii="DM Sans" w:hAnsi="DM Sans"/>
                            </w:rPr>
                          </w:pPr>
                        </w:p>
                        <w:p w14:paraId="3B2A7160" w14:textId="77777777" w:rsidR="004D227E" w:rsidRDefault="004D227E" w:rsidP="004D227E">
                          <w:pPr>
                            <w:spacing w:after="0"/>
                            <w:rPr>
                              <w:b/>
                              <w:bCs/>
                              <w:color w:val="FFFFFF" w:themeColor="background1"/>
                            </w:rPr>
                          </w:pPr>
                          <w:r>
                            <w:rPr>
                              <w:b/>
                              <w:bCs/>
                              <w:color w:val="FFFFFF" w:themeColor="background1"/>
                            </w:rPr>
                            <w:t>ABC LLP</w:t>
                          </w:r>
                        </w:p>
                        <w:p w14:paraId="664C545A" w14:textId="77777777" w:rsidR="004D227E" w:rsidRDefault="004D227E" w:rsidP="004D227E">
                          <w:pPr>
                            <w:spacing w:after="0"/>
                            <w:rPr>
                              <w:b/>
                              <w:bCs/>
                              <w:color w:val="FFFFFF" w:themeColor="background1"/>
                            </w:rPr>
                          </w:pPr>
                          <w:r>
                            <w:rPr>
                              <w:b/>
                              <w:bCs/>
                              <w:color w:val="FFFFFF" w:themeColor="background1"/>
                            </w:rPr>
                            <w:t>Chartered Accountants &amp; Registered Auditors</w:t>
                          </w:r>
                        </w:p>
                        <w:p w14:paraId="194CF0CA" w14:textId="77777777" w:rsidR="004D227E" w:rsidRDefault="004D227E" w:rsidP="004D227E">
                          <w:pPr>
                            <w:spacing w:after="0"/>
                            <w:rPr>
                              <w:b/>
                              <w:bCs/>
                              <w:color w:val="FFFFFF" w:themeColor="background1"/>
                            </w:rPr>
                          </w:pPr>
                          <w:r>
                            <w:rPr>
                              <w:b/>
                              <w:bCs/>
                              <w:color w:val="FFFFFF" w:themeColor="background1"/>
                            </w:rPr>
                            <w:t>1 The Road</w:t>
                          </w:r>
                        </w:p>
                        <w:p w14:paraId="37BE4508" w14:textId="77777777" w:rsidR="004D227E" w:rsidRDefault="004D227E" w:rsidP="004D227E">
                          <w:pPr>
                            <w:spacing w:after="0"/>
                            <w:rPr>
                              <w:b/>
                              <w:bCs/>
                              <w:color w:val="FFFFFF" w:themeColor="background1"/>
                            </w:rPr>
                          </w:pPr>
                          <w:r>
                            <w:rPr>
                              <w:b/>
                              <w:bCs/>
                              <w:color w:val="FFFFFF" w:themeColor="background1"/>
                            </w:rPr>
                            <w:t>London</w:t>
                          </w:r>
                        </w:p>
                        <w:p w14:paraId="196B20F8" w14:textId="77777777" w:rsidR="004D227E" w:rsidRDefault="004D227E" w:rsidP="004D227E">
                          <w:pPr>
                            <w:spacing w:after="0"/>
                            <w:rPr>
                              <w:b/>
                              <w:bCs/>
                              <w:color w:val="FFFFFF" w:themeColor="background1"/>
                            </w:rPr>
                          </w:pPr>
                          <w:r>
                            <w:rPr>
                              <w:b/>
                              <w:bCs/>
                              <w:color w:val="FFFFFF" w:themeColor="background1"/>
                            </w:rPr>
                            <w:t>EC1</w:t>
                          </w:r>
                        </w:p>
                        <w:p w14:paraId="3DDC947F" w14:textId="77777777" w:rsidR="000D7F34" w:rsidRDefault="00D60421" w:rsidP="000D7F34">
                          <w:pPr>
                            <w:rPr>
                              <w:b/>
                              <w:bCs/>
                              <w:color w:val="FFFFFF" w:themeColor="background1"/>
                            </w:rPr>
                          </w:pPr>
                        </w:p>
                      </w:sdtContent>
                    </w:sdt>
                    <w:p w14:paraId="5239B423" w14:textId="77777777" w:rsidR="000D7F34" w:rsidRDefault="000D7F34" w:rsidP="000D7F34">
                      <w:pPr>
                        <w:rPr>
                          <w:b/>
                          <w:bCs/>
                        </w:rPr>
                      </w:pPr>
                    </w:p>
                    <w:p w14:paraId="0AC0810E" w14:textId="77777777" w:rsidR="000D7F34" w:rsidRDefault="000D7F34" w:rsidP="000D7F34"/>
                    <w:p w14:paraId="16239D80" w14:textId="77777777" w:rsidR="000D7F34" w:rsidRDefault="000D7F34" w:rsidP="000D7F34"/>
                  </w:txbxContent>
                </v:textbox>
                <w10:wrap anchory="page"/>
              </v:shape>
            </w:pict>
          </mc:Fallback>
        </mc:AlternateContent>
      </w:r>
    </w:p>
    <w:p w14:paraId="477568AC" w14:textId="77777777" w:rsidR="000D7F34" w:rsidRPr="00CA3F2A" w:rsidRDefault="000D7F34" w:rsidP="000D7F34">
      <w:r>
        <w:rPr>
          <w:noProof/>
        </w:rPr>
        <w:drawing>
          <wp:anchor distT="0" distB="0" distL="114300" distR="114300" simplePos="0" relativeHeight="251658267" behindDoc="0" locked="0" layoutInCell="1" allowOverlap="1" wp14:anchorId="75966DCF" wp14:editId="26FF9197">
            <wp:simplePos x="0" y="0"/>
            <wp:positionH relativeFrom="column">
              <wp:posOffset>-321673</wp:posOffset>
            </wp:positionH>
            <wp:positionV relativeFrom="page">
              <wp:posOffset>9141097</wp:posOffset>
            </wp:positionV>
            <wp:extent cx="829340" cy="829340"/>
            <wp:effectExtent l="0" t="0" r="8890" b="8890"/>
            <wp:wrapNone/>
            <wp:docPr id="1259164593" name="Graphic 125916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8055" name="Graphic 154998055"/>
                    <pic:cNvPicPr/>
                  </pic:nvPicPr>
                  <pic:blipFill>
                    <a:blip r:embed="rId36">
                      <a:extLst>
                        <a:ext uri="{28A0092B-C50C-407E-A947-70E740481C1C}">
                          <a14:useLocalDpi xmlns:a14="http://schemas.microsoft.com/office/drawing/2010/main"/>
                        </a:ext>
                        <a:ext uri="{96DAC541-7B7A-43D3-8B79-37D633B846F1}">
                          <asvg:svgBlip xmlns:asvg="http://schemas.microsoft.com/office/drawing/2016/SVG/main" r:embed="rId37"/>
                        </a:ext>
                      </a:extLst>
                    </a:blip>
                    <a:stretch>
                      <a:fillRect/>
                    </a:stretch>
                  </pic:blipFill>
                  <pic:spPr>
                    <a:xfrm>
                      <a:off x="0" y="0"/>
                      <a:ext cx="829340" cy="829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9" behindDoc="1" locked="0" layoutInCell="1" allowOverlap="1" wp14:anchorId="35811D35" wp14:editId="354A3B71">
            <wp:simplePos x="0" y="0"/>
            <wp:positionH relativeFrom="column">
              <wp:posOffset>4323171</wp:posOffset>
            </wp:positionH>
            <wp:positionV relativeFrom="page">
              <wp:posOffset>9138194</wp:posOffset>
            </wp:positionV>
            <wp:extent cx="2492375" cy="1392555"/>
            <wp:effectExtent l="0" t="0" r="3175" b="0"/>
            <wp:wrapNone/>
            <wp:docPr id="1668298665" name="Graphic 166829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90060" name="Graphic 627890060"/>
                    <pic:cNvPicPr/>
                  </pic:nvPicPr>
                  <pic:blipFill>
                    <a:blip r:embed="rId38">
                      <a:extLst>
                        <a:ext uri="{28A0092B-C50C-407E-A947-70E740481C1C}">
                          <a14:useLocalDpi xmlns:a14="http://schemas.microsoft.com/office/drawing/2010/main"/>
                        </a:ext>
                        <a:ext uri="{96DAC541-7B7A-43D3-8B79-37D633B846F1}">
                          <asvg:svgBlip xmlns:asvg="http://schemas.microsoft.com/office/drawing/2016/SVG/main" r:embed="rId39"/>
                        </a:ext>
                      </a:extLst>
                    </a:blip>
                    <a:stretch>
                      <a:fillRect/>
                    </a:stretch>
                  </pic:blipFill>
                  <pic:spPr>
                    <a:xfrm>
                      <a:off x="0" y="0"/>
                      <a:ext cx="2492375" cy="1392555"/>
                    </a:xfrm>
                    <a:prstGeom prst="rect">
                      <a:avLst/>
                    </a:prstGeom>
                  </pic:spPr>
                </pic:pic>
              </a:graphicData>
            </a:graphic>
            <wp14:sizeRelH relativeFrom="margin">
              <wp14:pctWidth>0</wp14:pctWidth>
            </wp14:sizeRelH>
            <wp14:sizeRelV relativeFrom="margin">
              <wp14:pctHeight>0</wp14:pctHeight>
            </wp14:sizeRelV>
          </wp:anchor>
        </w:drawing>
      </w:r>
      <w:r w:rsidRPr="00CA3F2A">
        <w:br w:type="page"/>
      </w:r>
    </w:p>
    <w:p w14:paraId="7E3D5690" w14:textId="77777777" w:rsidR="0092648A" w:rsidRPr="003D1823" w:rsidRDefault="0092648A" w:rsidP="0092648A">
      <w:pPr>
        <w:spacing w:line="318" w:lineRule="auto"/>
        <w:ind w:right="1932"/>
        <w:rPr>
          <w:rFonts w:asciiTheme="majorHAnsi" w:hAnsiTheme="majorHAnsi" w:cstheme="majorHAnsi"/>
          <w:sz w:val="32"/>
          <w:szCs w:val="32"/>
        </w:rPr>
      </w:pPr>
      <w:r w:rsidRPr="003D1823">
        <w:rPr>
          <w:b/>
          <w:bCs/>
          <w:noProof/>
          <w:sz w:val="72"/>
          <w:szCs w:val="72"/>
        </w:rPr>
        <w:lastRenderedPageBreak/>
        <w:drawing>
          <wp:anchor distT="0" distB="0" distL="114300" distR="114300" simplePos="0" relativeHeight="251658275" behindDoc="0" locked="0" layoutInCell="1" allowOverlap="1" wp14:anchorId="7BD738EF" wp14:editId="0AB035B1">
            <wp:simplePos x="0" y="0"/>
            <wp:positionH relativeFrom="column">
              <wp:posOffset>5305797</wp:posOffset>
            </wp:positionH>
            <wp:positionV relativeFrom="paragraph">
              <wp:posOffset>-510405</wp:posOffset>
            </wp:positionV>
            <wp:extent cx="1577426" cy="2278505"/>
            <wp:effectExtent l="0" t="0" r="3810" b="7620"/>
            <wp:wrapNone/>
            <wp:docPr id="1160758829" name="Graphic 116075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580669" cy="2283189"/>
                    </a:xfrm>
                    <a:prstGeom prst="rect">
                      <a:avLst/>
                    </a:prstGeom>
                  </pic:spPr>
                </pic:pic>
              </a:graphicData>
            </a:graphic>
            <wp14:sizeRelH relativeFrom="margin">
              <wp14:pctWidth>0</wp14:pctWidth>
            </wp14:sizeRelH>
            <wp14:sizeRelV relativeFrom="margin">
              <wp14:pctHeight>0</wp14:pctHeight>
            </wp14:sizeRelV>
          </wp:anchor>
        </w:drawing>
      </w:r>
      <w:r w:rsidRPr="003D1823">
        <w:rPr>
          <w:rFonts w:asciiTheme="majorHAnsi" w:eastAsia="Times New Roman" w:hAnsiTheme="majorHAnsi" w:cstheme="majorHAnsi"/>
          <w:b/>
          <w:bCs/>
          <w:sz w:val="32"/>
          <w:szCs w:val="32"/>
        </w:rPr>
        <w:t>XYZ LPC</w:t>
      </w:r>
    </w:p>
    <w:p w14:paraId="122EC87A" w14:textId="77777777" w:rsidR="003D1823" w:rsidRDefault="004D227E" w:rsidP="003D1823">
      <w:pPr>
        <w:pStyle w:val="Heading1"/>
        <w:spacing w:line="276" w:lineRule="auto"/>
        <w:rPr>
          <w:b/>
          <w:bCs/>
          <w:sz w:val="72"/>
          <w:szCs w:val="72"/>
        </w:rPr>
      </w:pPr>
      <w:r w:rsidRPr="003D1823">
        <w:rPr>
          <w:b/>
          <w:bCs/>
          <w:sz w:val="72"/>
          <w:szCs w:val="72"/>
        </w:rPr>
        <w:t>Report of the Committee Members</w:t>
      </w:r>
    </w:p>
    <w:p w14:paraId="27CDB508" w14:textId="77777777" w:rsidR="004D227E" w:rsidRPr="003D1823" w:rsidRDefault="003D1823" w:rsidP="003D1823">
      <w:pPr>
        <w:pStyle w:val="Heading1"/>
        <w:spacing w:line="276" w:lineRule="auto"/>
        <w:rPr>
          <w:b/>
          <w:bCs/>
          <w:sz w:val="28"/>
          <w:szCs w:val="28"/>
        </w:rPr>
      </w:pPr>
      <w:r w:rsidRPr="00FB4C86">
        <w:rPr>
          <w:rFonts w:ascii="DM Sans" w:hAnsi="DM Sans"/>
          <w:noProof/>
          <w:sz w:val="20"/>
          <w:szCs w:val="20"/>
        </w:rPr>
        <mc:AlternateContent>
          <mc:Choice Requires="wps">
            <w:drawing>
              <wp:anchor distT="0" distB="0" distL="114300" distR="114300" simplePos="0" relativeHeight="251658270" behindDoc="1" locked="0" layoutInCell="0" allowOverlap="1" wp14:anchorId="25088D5C" wp14:editId="5423D5E4">
                <wp:simplePos x="0" y="0"/>
                <wp:positionH relativeFrom="column">
                  <wp:posOffset>31750</wp:posOffset>
                </wp:positionH>
                <wp:positionV relativeFrom="paragraph">
                  <wp:posOffset>421307</wp:posOffset>
                </wp:positionV>
                <wp:extent cx="588264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640" cy="0"/>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775CB51E" id="Shape 2" o:spid="_x0000_s1026" style="position:absolute;z-index:-251658210;visibility:visible;mso-wrap-style:square;mso-wrap-distance-left:9pt;mso-wrap-distance-top:0;mso-wrap-distance-right:9pt;mso-wrap-distance-bottom:0;mso-position-horizontal:absolute;mso-position-horizontal-relative:text;mso-position-vertical:absolute;mso-position-vertical-relative:text" from="2.5pt,33.15pt" to="465.7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" o:allowincell="f" filled="t" strokeweight=".84pt">
                <v:stroke joinstyle="miter"/>
                <o:lock v:ext="edit" shapetype="f"/>
              </v:line>
            </w:pict>
          </mc:Fallback>
        </mc:AlternateContent>
      </w:r>
      <w:r w:rsidR="004D227E" w:rsidRPr="003D1823">
        <w:rPr>
          <w:b/>
          <w:sz w:val="28"/>
          <w:szCs w:val="28"/>
        </w:rPr>
        <w:t>Year ended 31 March 202</w:t>
      </w:r>
      <w:r w:rsidR="008D224E">
        <w:rPr>
          <w:b/>
          <w:sz w:val="28"/>
          <w:szCs w:val="28"/>
        </w:rPr>
        <w:t>3</w:t>
      </w:r>
    </w:p>
    <w:p w14:paraId="19A6BD0A" w14:textId="77777777" w:rsidR="004D227E" w:rsidRPr="003D1823" w:rsidRDefault="004D227E" w:rsidP="003D1823">
      <w:pPr>
        <w:pStyle w:val="FirstParagraph-Style1"/>
        <w:rPr>
          <w:b/>
          <w:bCs/>
        </w:rPr>
      </w:pPr>
      <w:r w:rsidRPr="003D1823">
        <w:rPr>
          <w:b/>
          <w:bCs/>
        </w:rPr>
        <w:t>Principal Activities</w:t>
      </w:r>
    </w:p>
    <w:p w14:paraId="2CAEE6E6" w14:textId="77777777" w:rsidR="004D227E" w:rsidRPr="003D1823" w:rsidRDefault="004D227E" w:rsidP="003D1823">
      <w:pPr>
        <w:pStyle w:val="FirstParagraph-Style1"/>
      </w:pPr>
      <w:r w:rsidRPr="00FB4C86">
        <w:t>XYZ LPC is a Local Pharmaceutical Committee ("LPC") acting in the role of a local NHS representative organisations.</w:t>
      </w:r>
    </w:p>
    <w:p w14:paraId="4CDCDD38" w14:textId="77777777" w:rsidR="004D227E" w:rsidRPr="00FB4C86" w:rsidRDefault="004D227E" w:rsidP="003D1823">
      <w:pPr>
        <w:pStyle w:val="FirstParagraph-Style1"/>
        <w:rPr>
          <w:rFonts w:ascii="DM Sans" w:hAnsi="DM Sans"/>
        </w:rPr>
      </w:pPr>
      <w:r w:rsidRPr="00FB4C86">
        <w:rPr>
          <w:rFonts w:ascii="DM Sans" w:eastAsia="Times New Roman" w:hAnsi="DM Sans"/>
        </w:rPr>
        <w:t>Our goal is:</w:t>
      </w:r>
    </w:p>
    <w:p w14:paraId="501F9B1D" w14:textId="77777777" w:rsidR="004D227E" w:rsidRPr="00FB4C86" w:rsidRDefault="004D227E" w:rsidP="004D227E">
      <w:pPr>
        <w:spacing w:line="279" w:lineRule="auto"/>
        <w:ind w:right="-1"/>
        <w:jc w:val="both"/>
        <w:rPr>
          <w:rFonts w:ascii="DM Sans" w:hAnsi="DM Sans"/>
        </w:rPr>
      </w:pPr>
    </w:p>
    <w:p w14:paraId="678E8558" w14:textId="77777777" w:rsidR="004D227E" w:rsidRPr="003D1823" w:rsidRDefault="004D227E" w:rsidP="003D1823">
      <w:pPr>
        <w:pStyle w:val="FirstParagraph-Style1"/>
        <w:rPr>
          <w:b/>
          <w:bCs/>
        </w:rPr>
      </w:pPr>
      <w:r w:rsidRPr="003D1823">
        <w:rPr>
          <w:b/>
          <w:bCs/>
        </w:rPr>
        <w:t>The Committee</w:t>
      </w:r>
    </w:p>
    <w:p w14:paraId="619E6AB1" w14:textId="77777777" w:rsidR="004D227E" w:rsidRPr="00FB4C86" w:rsidRDefault="004D227E" w:rsidP="004D227E">
      <w:pPr>
        <w:spacing w:line="238" w:lineRule="exact"/>
        <w:ind w:right="-1"/>
        <w:rPr>
          <w:rFonts w:ascii="DM Sans" w:hAnsi="DM Sans"/>
        </w:rPr>
      </w:pPr>
    </w:p>
    <w:p w14:paraId="156FED75" w14:textId="77777777" w:rsidR="004D227E" w:rsidRPr="00FB4C86" w:rsidRDefault="004D227E" w:rsidP="003D1823">
      <w:pPr>
        <w:pStyle w:val="FirstParagraph-Style1"/>
      </w:pPr>
      <w:r w:rsidRPr="00FB4C86">
        <w:t>XYZ LPC is an association whose functions and procedures are set out in our Constitution [and rules].</w:t>
      </w:r>
    </w:p>
    <w:p w14:paraId="01F55D3A" w14:textId="77777777" w:rsidR="003D1823" w:rsidRDefault="003D1823" w:rsidP="003D1823">
      <w:pPr>
        <w:pStyle w:val="FirstParagraph-Style1"/>
      </w:pPr>
    </w:p>
    <w:p w14:paraId="3D0624A1" w14:textId="77777777" w:rsidR="004D227E" w:rsidRPr="003D1823" w:rsidRDefault="003D1823" w:rsidP="003D1823">
      <w:pPr>
        <w:pStyle w:val="FirstParagraph-Style1"/>
      </w:pPr>
      <w:r w:rsidRPr="00D8050C">
        <w:rPr>
          <w:noProof/>
        </w:rPr>
        <w:drawing>
          <wp:anchor distT="0" distB="0" distL="114300" distR="114300" simplePos="0" relativeHeight="251658241" behindDoc="1" locked="0" layoutInCell="1" allowOverlap="1" wp14:anchorId="7DD17300" wp14:editId="6735CBC5">
            <wp:simplePos x="0" y="0"/>
            <wp:positionH relativeFrom="page">
              <wp:posOffset>15011</wp:posOffset>
            </wp:positionH>
            <wp:positionV relativeFrom="page">
              <wp:posOffset>8034863</wp:posOffset>
            </wp:positionV>
            <wp:extent cx="7673786" cy="3882452"/>
            <wp:effectExtent l="0" t="0" r="3810" b="3810"/>
            <wp:wrapNone/>
            <wp:docPr id="18301192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19216" name=""/>
                    <pic:cNvPicPr/>
                  </pic:nvPicPr>
                  <pic:blipFill>
                    <a:blip r:embed="rId53">
                      <a:extLst>
                        <a:ext uri="{28A0092B-C50C-407E-A947-70E740481C1C}">
                          <a14:useLocalDpi xmlns:a14="http://schemas.microsoft.com/office/drawing/2010/main"/>
                        </a:ext>
                        <a:ext uri="{96DAC541-7B7A-43D3-8B79-37D633B846F1}">
                          <asvg:svgBlip xmlns:asvg="http://schemas.microsoft.com/office/drawing/2016/SVG/main" r:embed="rId54"/>
                        </a:ext>
                      </a:extLst>
                    </a:blip>
                    <a:stretch>
                      <a:fillRect/>
                    </a:stretch>
                  </pic:blipFill>
                  <pic:spPr>
                    <a:xfrm>
                      <a:off x="0" y="0"/>
                      <a:ext cx="7673786" cy="3882452"/>
                    </a:xfrm>
                    <a:prstGeom prst="rect">
                      <a:avLst/>
                    </a:prstGeom>
                  </pic:spPr>
                </pic:pic>
              </a:graphicData>
            </a:graphic>
            <wp14:sizeRelH relativeFrom="margin">
              <wp14:pctWidth>0</wp14:pctWidth>
            </wp14:sizeRelH>
            <wp14:sizeRelV relativeFrom="margin">
              <wp14:pctHeight>0</wp14:pctHeight>
            </wp14:sizeRelV>
          </wp:anchor>
        </w:drawing>
      </w:r>
      <w:r w:rsidR="004D227E" w:rsidRPr="00FB4C86">
        <w:t>During the year ended 31 March 202</w:t>
      </w:r>
      <w:r w:rsidR="008D224E">
        <w:t>3</w:t>
      </w:r>
      <w:r w:rsidR="004D227E" w:rsidRPr="00FB4C86">
        <w:t xml:space="preserve"> XYZ LPC had NN members on its main committee as follows:</w:t>
      </w:r>
    </w:p>
    <w:p w14:paraId="2FB814ED" w14:textId="77777777" w:rsidR="003D1823" w:rsidRDefault="003D1823" w:rsidP="003D1823">
      <w:pPr>
        <w:pStyle w:val="FirstParagraph-Style1"/>
      </w:pPr>
    </w:p>
    <w:p w14:paraId="440789CF" w14:textId="77777777" w:rsidR="003D1823" w:rsidRDefault="003D1823" w:rsidP="003D1823">
      <w:pPr>
        <w:pStyle w:val="FirstParagraph-Style1"/>
      </w:pPr>
    </w:p>
    <w:p w14:paraId="703EAF80" w14:textId="77777777" w:rsidR="003D1823" w:rsidRDefault="003D1823" w:rsidP="003D1823">
      <w:pPr>
        <w:pStyle w:val="FirstParagraph-Style1"/>
      </w:pPr>
    </w:p>
    <w:p w14:paraId="2FDFB185" w14:textId="77777777" w:rsidR="004D227E" w:rsidRPr="00FB4C86" w:rsidRDefault="004D227E" w:rsidP="003D1823">
      <w:pPr>
        <w:pStyle w:val="FirstParagraph-Style1"/>
      </w:pPr>
      <w:r w:rsidRPr="00FB4C86">
        <w:t>N members from …………………………….</w:t>
      </w:r>
    </w:p>
    <w:p w14:paraId="33AA0413" w14:textId="77777777" w:rsidR="004D227E" w:rsidRPr="00FB4C86" w:rsidRDefault="004D227E" w:rsidP="003D1823">
      <w:pPr>
        <w:pStyle w:val="FirstParagraph-Style1"/>
      </w:pPr>
      <w:r w:rsidRPr="00FB4C86">
        <w:t>N members from………………………………</w:t>
      </w:r>
    </w:p>
    <w:p w14:paraId="1C6B0EB1" w14:textId="77777777" w:rsidR="004D227E" w:rsidRPr="00FB4C86" w:rsidRDefault="004D227E" w:rsidP="003D1823">
      <w:pPr>
        <w:pStyle w:val="FirstParagraph-Style1"/>
      </w:pPr>
      <w:r w:rsidRPr="00FB4C86">
        <w:t>N members from……………………………….</w:t>
      </w:r>
    </w:p>
    <w:p w14:paraId="521F6235" w14:textId="77777777" w:rsidR="004D227E" w:rsidRDefault="004D227E" w:rsidP="003D1823">
      <w:pPr>
        <w:pStyle w:val="FirstParagraph-Style1"/>
      </w:pPr>
      <w:r w:rsidRPr="00FB4C86">
        <w:t>N members from ………………………………..</w:t>
      </w:r>
    </w:p>
    <w:p w14:paraId="19077727" w14:textId="77777777" w:rsidR="003D1823" w:rsidRDefault="003D1823" w:rsidP="003D1823">
      <w:pPr>
        <w:pStyle w:val="FirstParagraph-Style3"/>
      </w:pPr>
    </w:p>
    <w:p w14:paraId="4E72DC39" w14:textId="77777777" w:rsidR="003D1823" w:rsidRDefault="003D1823" w:rsidP="003D1823">
      <w:pPr>
        <w:pStyle w:val="FirstParagraph-Style3"/>
      </w:pPr>
    </w:p>
    <w:p w14:paraId="2777545F" w14:textId="77777777" w:rsidR="003D1823" w:rsidRDefault="003B276D" w:rsidP="003D1823">
      <w:pPr>
        <w:pStyle w:val="FirstParagraph-Style3"/>
      </w:pPr>
      <w:r w:rsidRPr="003D1823">
        <w:rPr>
          <w:b w:val="0"/>
          <w:bCs/>
          <w:noProof/>
          <w:sz w:val="72"/>
          <w:szCs w:val="72"/>
        </w:rPr>
        <w:lastRenderedPageBreak/>
        <w:drawing>
          <wp:anchor distT="0" distB="0" distL="114300" distR="114300" simplePos="0" relativeHeight="251658277" behindDoc="0" locked="0" layoutInCell="1" allowOverlap="1" wp14:anchorId="15D73FAD" wp14:editId="7DB29407">
            <wp:simplePos x="0" y="0"/>
            <wp:positionH relativeFrom="column">
              <wp:posOffset>2540288</wp:posOffset>
            </wp:positionH>
            <wp:positionV relativeFrom="paragraph">
              <wp:posOffset>-2333914</wp:posOffset>
            </wp:positionV>
            <wp:extent cx="1713600" cy="2475200"/>
            <wp:effectExtent l="0" t="0" r="1270" b="1905"/>
            <wp:wrapNone/>
            <wp:docPr id="1141070878" name="Graphic 114107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13600" cy="2475200"/>
                    </a:xfrm>
                    <a:prstGeom prst="rect">
                      <a:avLst/>
                    </a:prstGeom>
                  </pic:spPr>
                </pic:pic>
              </a:graphicData>
            </a:graphic>
            <wp14:sizeRelH relativeFrom="margin">
              <wp14:pctWidth>0</wp14:pctWidth>
            </wp14:sizeRelH>
            <wp14:sizeRelV relativeFrom="margin">
              <wp14:pctHeight>0</wp14:pctHeight>
            </wp14:sizeRelV>
          </wp:anchor>
        </w:drawing>
      </w:r>
    </w:p>
    <w:p w14:paraId="27EC75F0" w14:textId="77777777" w:rsidR="003D1823" w:rsidRDefault="003D1823" w:rsidP="003D1823">
      <w:pPr>
        <w:pStyle w:val="FirstParagraph-Style3"/>
      </w:pPr>
    </w:p>
    <w:p w14:paraId="35753F38" w14:textId="77777777" w:rsidR="004D227E" w:rsidRPr="00FB4C86" w:rsidRDefault="004D227E" w:rsidP="003D1823">
      <w:pPr>
        <w:pStyle w:val="FirstParagraph-Style3"/>
      </w:pPr>
      <w:r w:rsidRPr="00FB4C86">
        <w:t>A non-executive chair.</w:t>
      </w:r>
    </w:p>
    <w:p w14:paraId="6E0728AC" w14:textId="77777777" w:rsidR="004D227E" w:rsidRPr="00FB4C86" w:rsidRDefault="004D227E" w:rsidP="004D227E">
      <w:pPr>
        <w:spacing w:line="238" w:lineRule="exact"/>
        <w:ind w:right="-1"/>
        <w:rPr>
          <w:rFonts w:ascii="DM Sans" w:hAnsi="DM Sans"/>
        </w:rPr>
      </w:pPr>
    </w:p>
    <w:p w14:paraId="23B04CD1" w14:textId="77777777" w:rsidR="004D227E" w:rsidRPr="00FB4C86" w:rsidRDefault="004D227E" w:rsidP="003D1823">
      <w:pPr>
        <w:pStyle w:val="FirstParagraph-Style1"/>
      </w:pPr>
      <w:r w:rsidRPr="00FB4C86">
        <w:t>Full details of these members can be found on XYZ LPC website Https://............................................</w:t>
      </w:r>
    </w:p>
    <w:p w14:paraId="3D7FAAFE" w14:textId="77777777" w:rsidR="004D227E" w:rsidRPr="00FB4C86" w:rsidRDefault="004D227E" w:rsidP="003D1823">
      <w:pPr>
        <w:pStyle w:val="FirstParagraph-Style1"/>
      </w:pPr>
    </w:p>
    <w:p w14:paraId="65CFAD89" w14:textId="77777777" w:rsidR="004D227E" w:rsidRPr="00FB4C86" w:rsidRDefault="004D227E" w:rsidP="003D1823">
      <w:pPr>
        <w:pStyle w:val="FirstParagraph-Style1"/>
      </w:pPr>
      <w:r w:rsidRPr="00FB4C86">
        <w:t>All members have continued to adhere to corporate governance principles adopted by the Committee and the code of conduct.</w:t>
      </w:r>
    </w:p>
    <w:p w14:paraId="6B4143BF" w14:textId="77777777" w:rsidR="004D227E" w:rsidRPr="00FB4C86" w:rsidRDefault="004D227E" w:rsidP="003D1823">
      <w:pPr>
        <w:pStyle w:val="FirstParagraph-Style1"/>
      </w:pPr>
    </w:p>
    <w:p w14:paraId="41D0F491" w14:textId="77777777" w:rsidR="004D227E" w:rsidRDefault="004D227E" w:rsidP="003D1823">
      <w:pPr>
        <w:pStyle w:val="FirstParagraph-Style2"/>
        <w:ind w:left="0"/>
      </w:pPr>
      <w:r w:rsidRPr="003D1823">
        <w:t>Overview</w:t>
      </w:r>
    </w:p>
    <w:p w14:paraId="08433406" w14:textId="77777777" w:rsidR="003D1823" w:rsidRPr="00FB4C86" w:rsidRDefault="003D1823" w:rsidP="003D1823">
      <w:pPr>
        <w:pStyle w:val="FirstParagraph-Style2"/>
        <w:ind w:left="0"/>
      </w:pPr>
    </w:p>
    <w:p w14:paraId="152F7963" w14:textId="77777777" w:rsidR="004D227E" w:rsidRPr="00FB4C86" w:rsidRDefault="004D227E" w:rsidP="003D1823">
      <w:pPr>
        <w:pStyle w:val="FirstParagraph-Style1"/>
      </w:pPr>
      <w:r w:rsidRPr="00FB4C86">
        <w:t>During the year we have……………………………………………………………………</w:t>
      </w:r>
    </w:p>
    <w:p w14:paraId="59508F13" w14:textId="77777777" w:rsidR="004D227E" w:rsidRPr="00FB4C86" w:rsidRDefault="004D227E" w:rsidP="004D227E">
      <w:pPr>
        <w:spacing w:line="270" w:lineRule="auto"/>
        <w:ind w:right="-1"/>
        <w:jc w:val="both"/>
        <w:rPr>
          <w:rFonts w:ascii="DM Sans" w:hAnsi="DM Sans"/>
          <w:sz w:val="20"/>
          <w:szCs w:val="20"/>
        </w:rPr>
      </w:pPr>
    </w:p>
    <w:p w14:paraId="028DAA04" w14:textId="77777777" w:rsidR="004D227E" w:rsidRPr="00FB4C86" w:rsidRDefault="004D227E" w:rsidP="004D227E">
      <w:pPr>
        <w:spacing w:line="270" w:lineRule="auto"/>
        <w:ind w:right="-1"/>
        <w:jc w:val="both"/>
        <w:rPr>
          <w:rFonts w:ascii="DM Sans" w:hAnsi="DM Sans"/>
          <w:sz w:val="20"/>
          <w:szCs w:val="20"/>
        </w:rPr>
      </w:pPr>
    </w:p>
    <w:p w14:paraId="0FC01454" w14:textId="77777777" w:rsidR="004D227E" w:rsidRPr="00FB4C86" w:rsidRDefault="004D227E" w:rsidP="004D227E">
      <w:pPr>
        <w:spacing w:line="270" w:lineRule="auto"/>
        <w:ind w:right="-1"/>
        <w:jc w:val="both"/>
        <w:rPr>
          <w:rFonts w:ascii="DM Sans" w:hAnsi="DM Sans"/>
          <w:sz w:val="20"/>
          <w:szCs w:val="20"/>
        </w:rPr>
        <w:sectPr w:rsidR="004D227E" w:rsidRPr="00FB4C86" w:rsidSect="004D227E">
          <w:type w:val="continuous"/>
          <w:pgSz w:w="11900" w:h="16840"/>
          <w:pgMar w:top="851" w:right="985" w:bottom="0" w:left="993" w:header="0" w:footer="0" w:gutter="0"/>
          <w:cols w:space="720" w:equalWidth="0">
            <w:col w:w="9475"/>
          </w:cols>
        </w:sectPr>
      </w:pPr>
    </w:p>
    <w:p w14:paraId="56D888D3" w14:textId="77777777" w:rsidR="004D227E" w:rsidRPr="00FB4C86" w:rsidRDefault="0053335E" w:rsidP="004D227E">
      <w:pPr>
        <w:ind w:right="20"/>
        <w:jc w:val="center"/>
        <w:rPr>
          <w:rFonts w:ascii="DM Sans" w:eastAsia="Times New Roman" w:hAnsi="DM Sans"/>
          <w:sz w:val="17"/>
          <w:szCs w:val="17"/>
        </w:rPr>
      </w:pPr>
      <w:r>
        <w:rPr>
          <w:noProof/>
        </w:rPr>
        <mc:AlternateContent>
          <mc:Choice Requires="wps">
            <w:drawing>
              <wp:anchor distT="0" distB="0" distL="114300" distR="114300" simplePos="0" relativeHeight="251658283" behindDoc="0" locked="0" layoutInCell="1" allowOverlap="1" wp14:anchorId="46E5DBFC" wp14:editId="7B352DBB">
                <wp:simplePos x="0" y="0"/>
                <wp:positionH relativeFrom="column">
                  <wp:posOffset>3539317</wp:posOffset>
                </wp:positionH>
                <wp:positionV relativeFrom="paragraph">
                  <wp:posOffset>1975138</wp:posOffset>
                </wp:positionV>
                <wp:extent cx="2146945" cy="2083633"/>
                <wp:effectExtent l="0" t="0" r="5715" b="0"/>
                <wp:wrapNone/>
                <wp:docPr id="522244462" name="Rectangle 3"/>
                <wp:cNvGraphicFramePr/>
                <a:graphic xmlns:a="http://schemas.openxmlformats.org/drawingml/2006/main">
                  <a:graphicData uri="http://schemas.microsoft.com/office/word/2010/wordprocessingShape">
                    <wps:wsp>
                      <wps:cNvSpPr/>
                      <wps:spPr>
                        <a:xfrm>
                          <a:off x="0" y="0"/>
                          <a:ext cx="2146945" cy="2083633"/>
                        </a:xfrm>
                        <a:prstGeom prst="rect">
                          <a:avLst/>
                        </a:prstGeom>
                        <a:blipFill>
                          <a:blip r:embed="rId55" cstate="email">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5B51C" id="Rectangle 3" o:spid="_x0000_s1026" style="position:absolute;margin-left:278.7pt;margin-top:155.5pt;width:169.05pt;height:164.0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" stroked="f" strokeweight="1pt">
                <v:fill r:id="rId56" o:title="" recolor="t" rotate="t" type="frame"/>
              </v:rect>
            </w:pict>
          </mc:Fallback>
        </mc:AlternateContent>
      </w:r>
      <w:r w:rsidR="003D1823" w:rsidRPr="00D8050C">
        <w:rPr>
          <w:noProof/>
        </w:rPr>
        <w:drawing>
          <wp:anchor distT="0" distB="0" distL="114300" distR="114300" simplePos="0" relativeHeight="251658276" behindDoc="1" locked="0" layoutInCell="1" allowOverlap="1" wp14:anchorId="4228614F" wp14:editId="2229EFA3">
            <wp:simplePos x="0" y="0"/>
            <wp:positionH relativeFrom="page">
              <wp:posOffset>-119921</wp:posOffset>
            </wp:positionH>
            <wp:positionV relativeFrom="page">
              <wp:posOffset>7643755</wp:posOffset>
            </wp:positionV>
            <wp:extent cx="7673786" cy="3882452"/>
            <wp:effectExtent l="0" t="0" r="3810" b="3810"/>
            <wp:wrapNone/>
            <wp:docPr id="1795548788" name="Graphic 179554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19216" name=""/>
                    <pic:cNvPicPr/>
                  </pic:nvPicPr>
                  <pic:blipFill>
                    <a:blip r:embed="rId53">
                      <a:extLst>
                        <a:ext uri="{28A0092B-C50C-407E-A947-70E740481C1C}">
                          <a14:useLocalDpi xmlns:a14="http://schemas.microsoft.com/office/drawing/2010/main"/>
                        </a:ext>
                        <a:ext uri="{96DAC541-7B7A-43D3-8B79-37D633B846F1}">
                          <asvg:svgBlip xmlns:asvg="http://schemas.microsoft.com/office/drawing/2016/SVG/main" r:embed="rId54"/>
                        </a:ext>
                      </a:extLst>
                    </a:blip>
                    <a:stretch>
                      <a:fillRect/>
                    </a:stretch>
                  </pic:blipFill>
                  <pic:spPr>
                    <a:xfrm>
                      <a:off x="0" y="0"/>
                      <a:ext cx="7673786" cy="3882452"/>
                    </a:xfrm>
                    <a:prstGeom prst="rect">
                      <a:avLst/>
                    </a:prstGeom>
                  </pic:spPr>
                </pic:pic>
              </a:graphicData>
            </a:graphic>
            <wp14:sizeRelH relativeFrom="margin">
              <wp14:pctWidth>0</wp14:pctWidth>
            </wp14:sizeRelH>
            <wp14:sizeRelV relativeFrom="margin">
              <wp14:pctHeight>0</wp14:pctHeight>
            </wp14:sizeRelV>
          </wp:anchor>
        </w:drawing>
      </w:r>
    </w:p>
    <w:p w14:paraId="4C05DADF" w14:textId="77777777" w:rsidR="004D227E" w:rsidRPr="00FB4C86" w:rsidRDefault="004D227E" w:rsidP="004D227E">
      <w:pPr>
        <w:rPr>
          <w:rFonts w:ascii="DM Sans" w:hAnsi="DM Sans"/>
        </w:rPr>
        <w:sectPr w:rsidR="004D227E" w:rsidRPr="00FB4C86">
          <w:type w:val="continuous"/>
          <w:pgSz w:w="11900" w:h="16840"/>
          <w:pgMar w:top="1440" w:right="1440" w:bottom="0" w:left="1440" w:header="0" w:footer="0" w:gutter="0"/>
          <w:cols w:space="720" w:equalWidth="0">
            <w:col w:w="9020"/>
          </w:cols>
        </w:sectPr>
      </w:pPr>
    </w:p>
    <w:p w14:paraId="17AA7D26" w14:textId="77777777" w:rsidR="004D227E" w:rsidRPr="001F1861" w:rsidRDefault="003D1823" w:rsidP="001F1861">
      <w:pPr>
        <w:spacing w:line="240" w:lineRule="auto"/>
        <w:rPr>
          <w:rFonts w:asciiTheme="majorHAnsi" w:hAnsiTheme="majorHAnsi" w:cstheme="majorHAnsi"/>
          <w:sz w:val="28"/>
          <w:szCs w:val="28"/>
        </w:rPr>
      </w:pPr>
      <w:bookmarkStart w:id="0" w:name="page4"/>
      <w:bookmarkEnd w:id="0"/>
      <w:r w:rsidRPr="003D1823">
        <w:rPr>
          <w:b/>
          <w:bCs/>
          <w:noProof/>
          <w:sz w:val="72"/>
          <w:szCs w:val="72"/>
        </w:rPr>
        <w:lastRenderedPageBreak/>
        <w:drawing>
          <wp:anchor distT="0" distB="0" distL="114300" distR="114300" simplePos="0" relativeHeight="251658278" behindDoc="0" locked="0" layoutInCell="1" allowOverlap="1" wp14:anchorId="3DDB152F" wp14:editId="18C8852B">
            <wp:simplePos x="0" y="0"/>
            <wp:positionH relativeFrom="column">
              <wp:posOffset>5300530</wp:posOffset>
            </wp:positionH>
            <wp:positionV relativeFrom="paragraph">
              <wp:posOffset>-680470</wp:posOffset>
            </wp:positionV>
            <wp:extent cx="1713600" cy="2475200"/>
            <wp:effectExtent l="0" t="0" r="1270" b="1905"/>
            <wp:wrapNone/>
            <wp:docPr id="2144706105" name="Graphic 214470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13600" cy="2475200"/>
                    </a:xfrm>
                    <a:prstGeom prst="rect">
                      <a:avLst/>
                    </a:prstGeom>
                  </pic:spPr>
                </pic:pic>
              </a:graphicData>
            </a:graphic>
            <wp14:sizeRelH relativeFrom="margin">
              <wp14:pctWidth>0</wp14:pctWidth>
            </wp14:sizeRelH>
            <wp14:sizeRelV relativeFrom="margin">
              <wp14:pctHeight>0</wp14:pctHeight>
            </wp14:sizeRelV>
          </wp:anchor>
        </w:drawing>
      </w:r>
      <w:r w:rsidR="004D227E" w:rsidRPr="003D1823">
        <w:rPr>
          <w:rFonts w:asciiTheme="majorHAnsi" w:eastAsia="Times New Roman" w:hAnsiTheme="majorHAnsi" w:cstheme="majorHAnsi"/>
          <w:b/>
          <w:bCs/>
          <w:sz w:val="32"/>
          <w:szCs w:val="32"/>
        </w:rPr>
        <w:t>XYZ LPC</w:t>
      </w:r>
    </w:p>
    <w:p w14:paraId="028FD002" w14:textId="77777777" w:rsidR="003D1823" w:rsidRDefault="004D227E" w:rsidP="003D1823">
      <w:pPr>
        <w:pStyle w:val="Heading1"/>
        <w:spacing w:line="276" w:lineRule="auto"/>
        <w:rPr>
          <w:b/>
          <w:bCs/>
          <w:sz w:val="72"/>
          <w:szCs w:val="72"/>
        </w:rPr>
      </w:pPr>
      <w:r w:rsidRPr="003D1823">
        <w:rPr>
          <w:b/>
          <w:bCs/>
          <w:sz w:val="72"/>
          <w:szCs w:val="72"/>
        </w:rPr>
        <w:t>Report of the Committee Members</w:t>
      </w:r>
    </w:p>
    <w:p w14:paraId="622B8EDA" w14:textId="77777777" w:rsidR="004D227E" w:rsidRPr="003D1823" w:rsidRDefault="003D1823" w:rsidP="003D1823">
      <w:pPr>
        <w:pStyle w:val="Heading1"/>
        <w:spacing w:line="276" w:lineRule="auto"/>
        <w:rPr>
          <w:b/>
          <w:bCs/>
          <w:sz w:val="72"/>
          <w:szCs w:val="72"/>
        </w:rPr>
      </w:pPr>
      <w:r w:rsidRPr="003D1823">
        <w:rPr>
          <w:rFonts w:ascii="DM Sans" w:hAnsi="DM Sans"/>
          <w:noProof/>
          <w:color w:val="3EB6FF" w:themeColor="text2" w:themeTint="99"/>
          <w:sz w:val="20"/>
          <w:szCs w:val="20"/>
        </w:rPr>
        <mc:AlternateContent>
          <mc:Choice Requires="wps">
            <w:drawing>
              <wp:anchor distT="0" distB="0" distL="114300" distR="114300" simplePos="0" relativeHeight="251658271" behindDoc="1" locked="0" layoutInCell="0" allowOverlap="1" wp14:anchorId="5FA974F9" wp14:editId="02F950B3">
                <wp:simplePos x="0" y="0"/>
                <wp:positionH relativeFrom="column">
                  <wp:posOffset>31750</wp:posOffset>
                </wp:positionH>
                <wp:positionV relativeFrom="paragraph">
                  <wp:posOffset>435662</wp:posOffset>
                </wp:positionV>
                <wp:extent cx="588264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640" cy="0"/>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486A16EF" id="Shape 3" o:spid="_x0000_s1026" style="position:absolute;z-index:-251658209;visibility:visible;mso-wrap-style:square;mso-wrap-distance-left:9pt;mso-wrap-distance-top:0;mso-wrap-distance-right:9pt;mso-wrap-distance-bottom:0;mso-position-horizontal:absolute;mso-position-horizontal-relative:text;mso-position-vertical:absolute;mso-position-vertical-relative:text" from="2.5pt,34.3pt" to="465.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" o:allowincell="f" filled="t" strokeweight=".84pt">
                <v:stroke joinstyle="miter"/>
                <o:lock v:ext="edit" shapetype="f"/>
              </v:line>
            </w:pict>
          </mc:Fallback>
        </mc:AlternateContent>
      </w:r>
      <w:r w:rsidR="004D227E" w:rsidRPr="003D1823">
        <w:rPr>
          <w:b/>
          <w:sz w:val="28"/>
          <w:szCs w:val="32"/>
        </w:rPr>
        <w:t>Year ended 31 March 202</w:t>
      </w:r>
      <w:r w:rsidR="008D224E">
        <w:rPr>
          <w:b/>
          <w:sz w:val="28"/>
          <w:szCs w:val="32"/>
        </w:rPr>
        <w:t>3</w:t>
      </w:r>
    </w:p>
    <w:p w14:paraId="3C142EE5" w14:textId="77777777" w:rsidR="004D227E" w:rsidRPr="003D1823" w:rsidRDefault="004D227E" w:rsidP="004D227E">
      <w:pPr>
        <w:spacing w:line="20" w:lineRule="exact"/>
        <w:rPr>
          <w:rFonts w:ascii="DM Sans" w:hAnsi="DM Sans"/>
          <w:color w:val="0076BD" w:themeColor="text2"/>
          <w:sz w:val="20"/>
          <w:szCs w:val="20"/>
        </w:rPr>
      </w:pPr>
    </w:p>
    <w:p w14:paraId="6D57CEAC" w14:textId="77777777" w:rsidR="004D227E" w:rsidRPr="00FB4C86" w:rsidRDefault="004D227E" w:rsidP="003D1823">
      <w:pPr>
        <w:pStyle w:val="FirstParagraph-Style1"/>
      </w:pPr>
    </w:p>
    <w:p w14:paraId="5CA08143" w14:textId="77777777" w:rsidR="004D227E" w:rsidRPr="003D1823" w:rsidRDefault="004D227E" w:rsidP="003D1823">
      <w:pPr>
        <w:pStyle w:val="FirstParagraph-Style2"/>
        <w:ind w:left="0"/>
      </w:pPr>
      <w:r w:rsidRPr="003D1823">
        <w:t>Overview - Continued</w:t>
      </w:r>
    </w:p>
    <w:p w14:paraId="148BCD05" w14:textId="77777777" w:rsidR="004D227E" w:rsidRPr="00FB4C86" w:rsidRDefault="004D227E" w:rsidP="003D1823">
      <w:pPr>
        <w:pStyle w:val="FirstParagraph-Style1"/>
      </w:pPr>
    </w:p>
    <w:p w14:paraId="5244FEF3" w14:textId="77777777" w:rsidR="004D227E" w:rsidRPr="00FB4C86" w:rsidRDefault="004D227E" w:rsidP="003D1823">
      <w:pPr>
        <w:pStyle w:val="FirstParagraph-Style1"/>
      </w:pPr>
    </w:p>
    <w:p w14:paraId="3BF58AB7" w14:textId="77777777" w:rsidR="004D227E" w:rsidRPr="00FB4C86" w:rsidRDefault="004D227E" w:rsidP="003D1823">
      <w:pPr>
        <w:pStyle w:val="FirstParagraph-Style1"/>
      </w:pPr>
      <w:r w:rsidRPr="00FB4C86">
        <w:rPr>
          <w:rFonts w:eastAsia="Times New Roman"/>
        </w:rPr>
        <w:t>This report was approved by the XYZ LPC on  [Date]  202</w:t>
      </w:r>
      <w:r w:rsidR="008D224E">
        <w:rPr>
          <w:rFonts w:eastAsia="Times New Roman"/>
        </w:rPr>
        <w:t xml:space="preserve">3 </w:t>
      </w:r>
      <w:r w:rsidRPr="00FB4C86">
        <w:rPr>
          <w:rFonts w:eastAsia="Times New Roman"/>
        </w:rPr>
        <w:t>and signed on its behalf by:</w:t>
      </w:r>
    </w:p>
    <w:p w14:paraId="55D77189" w14:textId="77777777" w:rsidR="004D227E" w:rsidRPr="00FB4C86" w:rsidRDefault="004D227E" w:rsidP="003D1823">
      <w:pPr>
        <w:pStyle w:val="FirstParagraph-Style1"/>
      </w:pPr>
    </w:p>
    <w:p w14:paraId="452B738E" w14:textId="77777777" w:rsidR="004D227E" w:rsidRPr="00FB4C86" w:rsidRDefault="004D227E" w:rsidP="003D1823">
      <w:pPr>
        <w:pStyle w:val="FirstParagraph-Style1"/>
      </w:pPr>
    </w:p>
    <w:p w14:paraId="2EFCDFCF" w14:textId="77777777" w:rsidR="004D227E" w:rsidRPr="00FB4C86" w:rsidRDefault="004D227E" w:rsidP="003D1823">
      <w:pPr>
        <w:pStyle w:val="FirstParagraph-Style1"/>
      </w:pPr>
    </w:p>
    <w:p w14:paraId="3622DE25" w14:textId="77777777" w:rsidR="004D227E" w:rsidRPr="00FB4C86" w:rsidRDefault="004D227E" w:rsidP="003D1823">
      <w:pPr>
        <w:pStyle w:val="FirstParagraph-Style1"/>
      </w:pPr>
      <w:r w:rsidRPr="00FB4C86">
        <w:rPr>
          <w:rFonts w:eastAsia="Times New Roman"/>
        </w:rPr>
        <w:t>A Blogs</w:t>
      </w:r>
    </w:p>
    <w:p w14:paraId="72B0F207" w14:textId="77777777" w:rsidR="004D227E" w:rsidRPr="00FB4C86" w:rsidRDefault="004D227E" w:rsidP="003D1823">
      <w:pPr>
        <w:pStyle w:val="FirstParagraph-Style1"/>
      </w:pPr>
    </w:p>
    <w:p w14:paraId="0941E66A" w14:textId="77777777" w:rsidR="004D227E" w:rsidRPr="00FB4C86" w:rsidRDefault="003D1823" w:rsidP="003D1823">
      <w:pPr>
        <w:pStyle w:val="FirstParagraph-Style1"/>
      </w:pPr>
      <w:r w:rsidRPr="00D8050C">
        <w:rPr>
          <w:noProof/>
        </w:rPr>
        <w:drawing>
          <wp:anchor distT="0" distB="0" distL="114300" distR="114300" simplePos="0" relativeHeight="251658279" behindDoc="1" locked="0" layoutInCell="1" allowOverlap="1" wp14:anchorId="31998725" wp14:editId="69E25F0C">
            <wp:simplePos x="0" y="0"/>
            <wp:positionH relativeFrom="page">
              <wp:posOffset>-119151</wp:posOffset>
            </wp:positionH>
            <wp:positionV relativeFrom="page">
              <wp:posOffset>7625184</wp:posOffset>
            </wp:positionV>
            <wp:extent cx="7673786" cy="3882452"/>
            <wp:effectExtent l="0" t="0" r="3810" b="3810"/>
            <wp:wrapNone/>
            <wp:docPr id="1547835998" name="Graphic 154783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19216" name=""/>
                    <pic:cNvPicPr/>
                  </pic:nvPicPr>
                  <pic:blipFill>
                    <a:blip r:embed="rId53">
                      <a:extLst>
                        <a:ext uri="{28A0092B-C50C-407E-A947-70E740481C1C}">
                          <a14:useLocalDpi xmlns:a14="http://schemas.microsoft.com/office/drawing/2010/main"/>
                        </a:ext>
                        <a:ext uri="{96DAC541-7B7A-43D3-8B79-37D633B846F1}">
                          <asvg:svgBlip xmlns:asvg="http://schemas.microsoft.com/office/drawing/2016/SVG/main" r:embed="rId54"/>
                        </a:ext>
                      </a:extLst>
                    </a:blip>
                    <a:stretch>
                      <a:fillRect/>
                    </a:stretch>
                  </pic:blipFill>
                  <pic:spPr>
                    <a:xfrm>
                      <a:off x="0" y="0"/>
                      <a:ext cx="7673786" cy="3882452"/>
                    </a:xfrm>
                    <a:prstGeom prst="rect">
                      <a:avLst/>
                    </a:prstGeom>
                  </pic:spPr>
                </pic:pic>
              </a:graphicData>
            </a:graphic>
            <wp14:sizeRelH relativeFrom="margin">
              <wp14:pctWidth>0</wp14:pctWidth>
            </wp14:sizeRelH>
            <wp14:sizeRelV relativeFrom="margin">
              <wp14:pctHeight>0</wp14:pctHeight>
            </wp14:sizeRelV>
          </wp:anchor>
        </w:drawing>
      </w:r>
      <w:r w:rsidR="004D227E" w:rsidRPr="00FB4C86">
        <w:rPr>
          <w:rFonts w:eastAsia="Times New Roman"/>
        </w:rPr>
        <w:t>……................................................................</w:t>
      </w:r>
    </w:p>
    <w:p w14:paraId="40312B54" w14:textId="77777777" w:rsidR="004D227E" w:rsidRPr="00FB4C86" w:rsidRDefault="004D227E" w:rsidP="003D1823">
      <w:pPr>
        <w:pStyle w:val="FirstParagraph-Style1"/>
      </w:pPr>
    </w:p>
    <w:p w14:paraId="3957FF8C" w14:textId="77777777" w:rsidR="004D227E" w:rsidRPr="00FB4C86" w:rsidRDefault="004D227E" w:rsidP="003D1823">
      <w:pPr>
        <w:pStyle w:val="FirstParagraph-Style1"/>
      </w:pPr>
      <w:r w:rsidRPr="00FB4C86">
        <w:rPr>
          <w:rFonts w:eastAsia="Times New Roman"/>
        </w:rPr>
        <w:t>Chair of the Committee</w:t>
      </w:r>
    </w:p>
    <w:p w14:paraId="7FF36304" w14:textId="77777777" w:rsidR="004D227E" w:rsidRPr="00FB4C86" w:rsidRDefault="004D227E" w:rsidP="004D227E">
      <w:pPr>
        <w:rPr>
          <w:rFonts w:ascii="DM Sans" w:hAnsi="DM Sans"/>
        </w:rPr>
        <w:sectPr w:rsidR="004D227E" w:rsidRPr="00FB4C86" w:rsidSect="00EA5522">
          <w:pgSz w:w="11900" w:h="16840"/>
          <w:pgMar w:top="1135" w:right="1440" w:bottom="0" w:left="851" w:header="0" w:footer="0" w:gutter="0"/>
          <w:cols w:space="720" w:equalWidth="0">
            <w:col w:w="9609"/>
          </w:cols>
        </w:sectPr>
      </w:pPr>
    </w:p>
    <w:p w14:paraId="372A8365" w14:textId="77777777" w:rsidR="004D227E" w:rsidRPr="00FB4C86" w:rsidRDefault="004D227E" w:rsidP="004D227E">
      <w:pPr>
        <w:spacing w:line="200" w:lineRule="exact"/>
        <w:rPr>
          <w:rFonts w:ascii="DM Sans" w:hAnsi="DM Sans"/>
          <w:sz w:val="20"/>
          <w:szCs w:val="20"/>
        </w:rPr>
      </w:pPr>
    </w:p>
    <w:p w14:paraId="74FF85BE" w14:textId="77777777" w:rsidR="004D227E" w:rsidRPr="00FB4C86" w:rsidRDefault="004D227E" w:rsidP="004D227E">
      <w:pPr>
        <w:spacing w:line="200" w:lineRule="exact"/>
        <w:rPr>
          <w:rFonts w:ascii="DM Sans" w:hAnsi="DM Sans"/>
          <w:sz w:val="20"/>
          <w:szCs w:val="20"/>
        </w:rPr>
      </w:pPr>
    </w:p>
    <w:p w14:paraId="09BAB1E1" w14:textId="77777777" w:rsidR="004D227E" w:rsidRPr="00FB4C86" w:rsidRDefault="004D227E" w:rsidP="004D227E">
      <w:pPr>
        <w:ind w:right="20"/>
        <w:jc w:val="center"/>
        <w:rPr>
          <w:rFonts w:ascii="DM Sans" w:eastAsia="Times New Roman" w:hAnsi="DM Sans"/>
          <w:sz w:val="19"/>
          <w:szCs w:val="19"/>
        </w:rPr>
      </w:pPr>
    </w:p>
    <w:p w14:paraId="5A46AEEC" w14:textId="77777777" w:rsidR="004D227E" w:rsidRPr="00FB4C86" w:rsidRDefault="004D227E" w:rsidP="004D227E">
      <w:pPr>
        <w:rPr>
          <w:rFonts w:ascii="DM Sans" w:hAnsi="DM Sans"/>
        </w:rPr>
        <w:sectPr w:rsidR="004D227E" w:rsidRPr="00FB4C86">
          <w:type w:val="continuous"/>
          <w:pgSz w:w="11900" w:h="16840"/>
          <w:pgMar w:top="1440" w:right="1440" w:bottom="0" w:left="1440" w:header="0" w:footer="0" w:gutter="0"/>
          <w:cols w:space="720" w:equalWidth="0">
            <w:col w:w="9020"/>
          </w:cols>
        </w:sectPr>
      </w:pPr>
    </w:p>
    <w:p w14:paraId="64B177B0" w14:textId="77777777" w:rsidR="003D1823" w:rsidRPr="003D1823" w:rsidRDefault="0053335E" w:rsidP="003D1823">
      <w:pPr>
        <w:spacing w:line="9" w:lineRule="exact"/>
        <w:rPr>
          <w:rFonts w:asciiTheme="majorHAnsi" w:hAnsiTheme="majorHAnsi" w:cstheme="majorHAnsi"/>
          <w:sz w:val="28"/>
          <w:szCs w:val="28"/>
        </w:rPr>
      </w:pPr>
      <w:bookmarkStart w:id="1" w:name="page5"/>
      <w:bookmarkEnd w:id="1"/>
      <w:r w:rsidRPr="003D1823">
        <w:rPr>
          <w:b/>
          <w:bCs/>
          <w:noProof/>
          <w:sz w:val="72"/>
          <w:szCs w:val="72"/>
        </w:rPr>
        <w:lastRenderedPageBreak/>
        <w:drawing>
          <wp:anchor distT="0" distB="0" distL="114300" distR="114300" simplePos="0" relativeHeight="251658281" behindDoc="0" locked="0" layoutInCell="1" allowOverlap="1" wp14:anchorId="2C654094" wp14:editId="436B32DA">
            <wp:simplePos x="0" y="0"/>
            <wp:positionH relativeFrom="column">
              <wp:posOffset>5276455</wp:posOffset>
            </wp:positionH>
            <wp:positionV relativeFrom="paragraph">
              <wp:posOffset>-468994</wp:posOffset>
            </wp:positionV>
            <wp:extent cx="1713600" cy="2475200"/>
            <wp:effectExtent l="0" t="0" r="1270" b="1905"/>
            <wp:wrapNone/>
            <wp:docPr id="640147282" name="Graphic 64014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13600" cy="2475200"/>
                    </a:xfrm>
                    <a:prstGeom prst="rect">
                      <a:avLst/>
                    </a:prstGeom>
                  </pic:spPr>
                </pic:pic>
              </a:graphicData>
            </a:graphic>
            <wp14:sizeRelH relativeFrom="margin">
              <wp14:pctWidth>0</wp14:pctWidth>
            </wp14:sizeRelH>
            <wp14:sizeRelV relativeFrom="margin">
              <wp14:pctHeight>0</wp14:pctHeight>
            </wp14:sizeRelV>
          </wp:anchor>
        </w:drawing>
      </w:r>
    </w:p>
    <w:p w14:paraId="0749809E" w14:textId="77777777" w:rsidR="003D1823" w:rsidRPr="003D1823" w:rsidRDefault="003D1823" w:rsidP="0092648A">
      <w:pPr>
        <w:spacing w:line="318" w:lineRule="auto"/>
        <w:ind w:right="1932"/>
        <w:rPr>
          <w:rFonts w:asciiTheme="majorHAnsi" w:hAnsiTheme="majorHAnsi" w:cstheme="majorHAnsi"/>
          <w:sz w:val="32"/>
          <w:szCs w:val="32"/>
        </w:rPr>
      </w:pPr>
      <w:r w:rsidRPr="003D1823">
        <w:rPr>
          <w:rFonts w:asciiTheme="majorHAnsi" w:eastAsia="Times New Roman" w:hAnsiTheme="majorHAnsi" w:cstheme="majorHAnsi"/>
          <w:b/>
          <w:bCs/>
          <w:sz w:val="32"/>
          <w:szCs w:val="32"/>
        </w:rPr>
        <w:t>XYZ LPC</w:t>
      </w:r>
    </w:p>
    <w:p w14:paraId="29D7F388" w14:textId="77777777" w:rsidR="003D1823" w:rsidRDefault="003D1823" w:rsidP="003D1823">
      <w:pPr>
        <w:pStyle w:val="Heading1"/>
        <w:spacing w:line="276" w:lineRule="auto"/>
        <w:rPr>
          <w:b/>
          <w:bCs/>
          <w:sz w:val="72"/>
          <w:szCs w:val="72"/>
        </w:rPr>
      </w:pPr>
      <w:r>
        <w:rPr>
          <w:b/>
          <w:bCs/>
          <w:sz w:val="72"/>
          <w:szCs w:val="72"/>
        </w:rPr>
        <w:t xml:space="preserve">Statement of </w:t>
      </w:r>
      <w:r w:rsidRPr="003D1823">
        <w:rPr>
          <w:b/>
          <w:bCs/>
          <w:sz w:val="72"/>
          <w:szCs w:val="72"/>
        </w:rPr>
        <w:t xml:space="preserve"> Committee Members</w:t>
      </w:r>
      <w:r w:rsidR="0053335E">
        <w:rPr>
          <w:b/>
          <w:bCs/>
          <w:sz w:val="72"/>
          <w:szCs w:val="72"/>
        </w:rPr>
        <w:t>’ Responsibilities</w:t>
      </w:r>
    </w:p>
    <w:p w14:paraId="5CA682D8" w14:textId="77777777" w:rsidR="004D227E" w:rsidRPr="0053335E" w:rsidRDefault="003D1823" w:rsidP="0053335E">
      <w:pPr>
        <w:pStyle w:val="Heading1"/>
        <w:spacing w:line="276" w:lineRule="auto"/>
        <w:rPr>
          <w:b/>
          <w:bCs/>
          <w:sz w:val="72"/>
          <w:szCs w:val="72"/>
        </w:rPr>
      </w:pPr>
      <w:r w:rsidRPr="003D1823">
        <w:rPr>
          <w:rFonts w:ascii="DM Sans" w:hAnsi="DM Sans"/>
          <w:noProof/>
          <w:color w:val="3EB6FF" w:themeColor="text2" w:themeTint="99"/>
          <w:sz w:val="20"/>
          <w:szCs w:val="20"/>
        </w:rPr>
        <mc:AlternateContent>
          <mc:Choice Requires="wps">
            <w:drawing>
              <wp:anchor distT="0" distB="0" distL="114300" distR="114300" simplePos="0" relativeHeight="251658280" behindDoc="1" locked="0" layoutInCell="0" allowOverlap="1" wp14:anchorId="028A9ACF" wp14:editId="1A61A0DD">
                <wp:simplePos x="0" y="0"/>
                <wp:positionH relativeFrom="column">
                  <wp:posOffset>31750</wp:posOffset>
                </wp:positionH>
                <wp:positionV relativeFrom="paragraph">
                  <wp:posOffset>435662</wp:posOffset>
                </wp:positionV>
                <wp:extent cx="5882640" cy="0"/>
                <wp:effectExtent l="0" t="0" r="0" b="0"/>
                <wp:wrapNone/>
                <wp:docPr id="143506005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640" cy="0"/>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430FA7F1" id="Shape 3" o:spid="_x0000_s1026" style="position:absolute;z-index:-251658200;visibility:visible;mso-wrap-style:square;mso-wrap-distance-left:9pt;mso-wrap-distance-top:0;mso-wrap-distance-right:9pt;mso-wrap-distance-bottom:0;mso-position-horizontal:absolute;mso-position-horizontal-relative:text;mso-position-vertical:absolute;mso-position-vertical-relative:text" from="2.5pt,34.3pt" to="465.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" o:allowincell="f" filled="t" strokeweight=".84pt">
                <v:stroke joinstyle="miter"/>
                <o:lock v:ext="edit" shapetype="f"/>
              </v:line>
            </w:pict>
          </mc:Fallback>
        </mc:AlternateContent>
      </w:r>
      <w:r w:rsidRPr="003D1823">
        <w:rPr>
          <w:b/>
          <w:sz w:val="28"/>
          <w:szCs w:val="32"/>
        </w:rPr>
        <w:t>Year ended 31 March 202</w:t>
      </w:r>
      <w:r w:rsidR="008D224E">
        <w:rPr>
          <w:b/>
          <w:sz w:val="28"/>
          <w:szCs w:val="32"/>
        </w:rPr>
        <w:t>3</w:t>
      </w:r>
    </w:p>
    <w:p w14:paraId="7AF67B85" w14:textId="77777777" w:rsidR="004D227E" w:rsidRPr="00FB4C86" w:rsidRDefault="004D227E" w:rsidP="0053335E">
      <w:pPr>
        <w:pStyle w:val="FirstParagraph-Style1"/>
        <w:jc w:val="both"/>
      </w:pPr>
      <w:r w:rsidRPr="00FB4C86">
        <w:t>The committee members are responsible for preparing the Report of the Committee Members and the financial statements in accordance with applicable law and regulations.</w:t>
      </w:r>
    </w:p>
    <w:p w14:paraId="5CEDA276" w14:textId="77777777" w:rsidR="004D227E" w:rsidRPr="00FB4C86" w:rsidRDefault="004D227E" w:rsidP="0053335E">
      <w:pPr>
        <w:pStyle w:val="FirstParagraph-Style1"/>
        <w:jc w:val="both"/>
      </w:pPr>
      <w:r w:rsidRPr="00FB4C86">
        <w:t xml:space="preserve">The committee members are required to prepare financial statements for each financial year. The committee members have elected to prepare the financial statements in accordance with United Kingdom Generally Accepted Accounting Practice (United Kingdom Accounting Standards and applicable law), including Financial Reporting Standard 102 ‘The Financial Reporting Standard applicable in the UK and Republic of Ireland’. The committee members must not approve the financial statements unless they are satisfied that they give a true and fair view of the state of affairs of the company and of the surplus or deficit of the committee for that period.  </w:t>
      </w:r>
    </w:p>
    <w:p w14:paraId="237E8088" w14:textId="77777777" w:rsidR="004D227E" w:rsidRPr="00FB4C86" w:rsidRDefault="004D227E" w:rsidP="0053335E">
      <w:pPr>
        <w:pStyle w:val="FirstParagraph-Style1"/>
        <w:jc w:val="both"/>
      </w:pPr>
      <w:r w:rsidRPr="00FB4C86">
        <w:t>In preparing these financial statements, the committee members are required to:</w:t>
      </w:r>
    </w:p>
    <w:p w14:paraId="471597F4" w14:textId="77777777" w:rsidR="004D227E" w:rsidRPr="00FB4C86" w:rsidRDefault="004D227E" w:rsidP="004D227E">
      <w:pPr>
        <w:pStyle w:val="BodyText"/>
        <w:ind w:right="283"/>
        <w:jc w:val="both"/>
        <w:rPr>
          <w:rFonts w:ascii="DM Sans" w:hAnsi="DM Sans"/>
          <w:sz w:val="22"/>
          <w:szCs w:val="22"/>
          <w:lang w:val="en-GB"/>
        </w:rPr>
      </w:pPr>
    </w:p>
    <w:p w14:paraId="22734E79" w14:textId="77777777" w:rsidR="004D227E" w:rsidRPr="0053335E" w:rsidRDefault="004D227E" w:rsidP="003D1823">
      <w:pPr>
        <w:pStyle w:val="ListParagraph"/>
        <w:rPr>
          <w:sz w:val="26"/>
          <w:szCs w:val="26"/>
        </w:rPr>
      </w:pPr>
      <w:r w:rsidRPr="0053335E">
        <w:rPr>
          <w:sz w:val="26"/>
          <w:szCs w:val="26"/>
        </w:rPr>
        <w:t>select suitable accounting policies and then apply them consistently;</w:t>
      </w:r>
    </w:p>
    <w:p w14:paraId="3C9641D6" w14:textId="77777777" w:rsidR="004D227E" w:rsidRPr="0053335E" w:rsidRDefault="004D227E" w:rsidP="003D1823">
      <w:pPr>
        <w:pStyle w:val="ListParagraph"/>
        <w:rPr>
          <w:sz w:val="26"/>
          <w:szCs w:val="26"/>
        </w:rPr>
      </w:pPr>
      <w:r w:rsidRPr="0053335E">
        <w:rPr>
          <w:sz w:val="26"/>
          <w:szCs w:val="26"/>
        </w:rPr>
        <w:t>make judgments and accounting estimates that are reasonable and prudent;</w:t>
      </w:r>
    </w:p>
    <w:p w14:paraId="6B688C53" w14:textId="77777777" w:rsidR="004D227E" w:rsidRPr="0053335E" w:rsidRDefault="004D227E" w:rsidP="003D1823">
      <w:pPr>
        <w:pStyle w:val="ListParagraph"/>
        <w:rPr>
          <w:sz w:val="26"/>
          <w:szCs w:val="26"/>
        </w:rPr>
      </w:pPr>
      <w:r w:rsidRPr="0053335E">
        <w:rPr>
          <w:sz w:val="26"/>
          <w:szCs w:val="26"/>
        </w:rPr>
        <w:t xml:space="preserve">prepare the financial statements on the going concern basis, unless it is inappropriate to presume that the committee will continue in operation. </w:t>
      </w:r>
    </w:p>
    <w:p w14:paraId="24DC4756" w14:textId="77777777" w:rsidR="004D227E" w:rsidRPr="00FB4C86" w:rsidRDefault="004D227E" w:rsidP="004D227E">
      <w:pPr>
        <w:pStyle w:val="BodyText"/>
        <w:ind w:right="283"/>
        <w:rPr>
          <w:rFonts w:ascii="DM Sans" w:hAnsi="DM Sans"/>
          <w:sz w:val="22"/>
          <w:szCs w:val="22"/>
          <w:lang w:val="en-GB"/>
        </w:rPr>
      </w:pPr>
    </w:p>
    <w:p w14:paraId="31A97965" w14:textId="77777777" w:rsidR="004D227E" w:rsidRPr="00FB4C86" w:rsidRDefault="004D227E" w:rsidP="0053335E">
      <w:pPr>
        <w:pStyle w:val="FirstParagraph-Style1"/>
        <w:jc w:val="both"/>
      </w:pPr>
      <w:r w:rsidRPr="00FB4C86">
        <w:t>The committee members are responsible for keeping adequate accounting records that are sufficient to show and explain the committee’s transactions and disclose with reasonable accuracy at any time the financial position of the committee.  They are also responsible for safeguarding the assets of the committee and hence for taking reasonable steps for the prevention and detection of fraud and other irregularities.</w:t>
      </w:r>
    </w:p>
    <w:p w14:paraId="4DA2F8A6" w14:textId="77777777" w:rsidR="004D227E" w:rsidRPr="00FB4C86" w:rsidRDefault="004D227E" w:rsidP="0053335E">
      <w:pPr>
        <w:pStyle w:val="FirstParagraph-Style1"/>
        <w:jc w:val="both"/>
        <w:rPr>
          <w:vertAlign w:val="superscript"/>
        </w:rPr>
      </w:pPr>
      <w:r w:rsidRPr="00FB4C86">
        <w:t>The committee members are responsible for the maintenance and integrity of the financial information included on the committee website.  Legislation in the United Kingdom governing the preparation and dissemination of financial statements may differ from legislation in other jurisdictions.</w:t>
      </w:r>
    </w:p>
    <w:p w14:paraId="0029D3CC" w14:textId="77777777" w:rsidR="004D227E" w:rsidRPr="00FB4C86" w:rsidRDefault="004D227E" w:rsidP="0053335E">
      <w:pPr>
        <w:pStyle w:val="FirstParagraph-Style1"/>
        <w:jc w:val="both"/>
      </w:pPr>
    </w:p>
    <w:p w14:paraId="5FAEE444" w14:textId="77777777" w:rsidR="004D227E" w:rsidRPr="00FB4C86" w:rsidRDefault="004D227E" w:rsidP="0053335E">
      <w:pPr>
        <w:pStyle w:val="FirstParagraph-Style1"/>
        <w:jc w:val="both"/>
      </w:pPr>
      <w:r w:rsidRPr="00FB4C86">
        <w:lastRenderedPageBreak/>
        <w:t>The committee members confirm that so far as they are aware, there is no relevant audit information of which the committee’s auditors are unaware. They have taken all the steps that they ought to have taken as committee members in order to make themselves aware of any relevant audit information and to establish that the committee's auditors are aware of that information.</w:t>
      </w:r>
    </w:p>
    <w:p w14:paraId="5377F685" w14:textId="77777777" w:rsidR="004D227E" w:rsidRPr="00FB4C86" w:rsidRDefault="004D227E" w:rsidP="004D227E">
      <w:pPr>
        <w:ind w:right="283"/>
        <w:rPr>
          <w:rFonts w:ascii="DM Sans" w:hAnsi="DM Sans"/>
        </w:rPr>
      </w:pPr>
    </w:p>
    <w:p w14:paraId="3C39312C" w14:textId="77777777" w:rsidR="004D227E" w:rsidRPr="00FB4C86" w:rsidRDefault="004D227E" w:rsidP="004D227E">
      <w:pPr>
        <w:spacing w:line="318" w:lineRule="auto"/>
        <w:ind w:right="2872"/>
        <w:rPr>
          <w:rFonts w:ascii="DM Sans" w:eastAsia="Times New Roman" w:hAnsi="DM Sans"/>
          <w:b/>
          <w:bCs/>
          <w:sz w:val="23"/>
          <w:szCs w:val="23"/>
        </w:rPr>
      </w:pPr>
    </w:p>
    <w:p w14:paraId="79202B30" w14:textId="77777777" w:rsidR="004D227E" w:rsidRPr="00FB4C86" w:rsidRDefault="004D227E" w:rsidP="004D227E">
      <w:pPr>
        <w:spacing w:line="318" w:lineRule="auto"/>
        <w:ind w:right="2872"/>
        <w:rPr>
          <w:rFonts w:ascii="DM Sans" w:eastAsia="Times New Roman" w:hAnsi="DM Sans"/>
          <w:b/>
          <w:bCs/>
          <w:sz w:val="23"/>
          <w:szCs w:val="23"/>
        </w:rPr>
      </w:pPr>
    </w:p>
    <w:p w14:paraId="6225D835" w14:textId="77777777" w:rsidR="004D227E" w:rsidRPr="00FB4C86" w:rsidRDefault="004D227E" w:rsidP="004D227E">
      <w:pPr>
        <w:spacing w:line="318" w:lineRule="auto"/>
        <w:ind w:right="2872"/>
        <w:jc w:val="center"/>
        <w:rPr>
          <w:rFonts w:ascii="DM Sans" w:eastAsia="Times New Roman" w:hAnsi="DM Sans"/>
          <w:bCs/>
          <w:sz w:val="23"/>
          <w:szCs w:val="23"/>
        </w:rPr>
      </w:pPr>
    </w:p>
    <w:p w14:paraId="60E44830" w14:textId="77777777" w:rsidR="004D227E" w:rsidRPr="00FB4C86" w:rsidRDefault="004D227E" w:rsidP="004D227E">
      <w:pPr>
        <w:spacing w:line="318" w:lineRule="auto"/>
        <w:ind w:right="2872"/>
        <w:jc w:val="center"/>
        <w:rPr>
          <w:rFonts w:ascii="DM Sans" w:eastAsia="Times New Roman" w:hAnsi="DM Sans"/>
          <w:bCs/>
          <w:sz w:val="23"/>
          <w:szCs w:val="23"/>
        </w:rPr>
      </w:pPr>
    </w:p>
    <w:p w14:paraId="30B23899" w14:textId="77777777" w:rsidR="004D227E" w:rsidRPr="00FB4C86" w:rsidRDefault="004D227E" w:rsidP="004D227E">
      <w:pPr>
        <w:spacing w:line="318" w:lineRule="auto"/>
        <w:ind w:right="2872"/>
        <w:jc w:val="center"/>
        <w:rPr>
          <w:rFonts w:ascii="DM Sans" w:eastAsia="Times New Roman" w:hAnsi="DM Sans"/>
          <w:bCs/>
          <w:sz w:val="23"/>
          <w:szCs w:val="23"/>
        </w:rPr>
      </w:pPr>
    </w:p>
    <w:p w14:paraId="40321348" w14:textId="77777777" w:rsidR="004D227E" w:rsidRPr="00FB4C86" w:rsidRDefault="004D227E" w:rsidP="004D227E">
      <w:pPr>
        <w:spacing w:line="318" w:lineRule="auto"/>
        <w:ind w:right="2872"/>
        <w:jc w:val="center"/>
        <w:rPr>
          <w:rFonts w:ascii="DM Sans" w:eastAsia="Times New Roman" w:hAnsi="DM Sans"/>
          <w:bCs/>
          <w:sz w:val="23"/>
          <w:szCs w:val="23"/>
        </w:rPr>
      </w:pPr>
    </w:p>
    <w:p w14:paraId="5C1A98DB" w14:textId="77777777" w:rsidR="004D227E" w:rsidRDefault="004D227E" w:rsidP="004D227E">
      <w:pPr>
        <w:spacing w:line="318" w:lineRule="auto"/>
        <w:ind w:right="2872"/>
        <w:jc w:val="center"/>
        <w:rPr>
          <w:rFonts w:ascii="DM Sans" w:eastAsia="Times New Roman" w:hAnsi="DM Sans"/>
          <w:bCs/>
          <w:sz w:val="23"/>
          <w:szCs w:val="23"/>
        </w:rPr>
      </w:pPr>
    </w:p>
    <w:p w14:paraId="0366F263" w14:textId="77777777" w:rsidR="0053335E" w:rsidRPr="00FB4C86" w:rsidRDefault="0053335E" w:rsidP="004D227E">
      <w:pPr>
        <w:spacing w:line="318" w:lineRule="auto"/>
        <w:ind w:right="2872"/>
        <w:jc w:val="center"/>
        <w:rPr>
          <w:rFonts w:ascii="DM Sans" w:eastAsia="Times New Roman" w:hAnsi="DM Sans"/>
          <w:bCs/>
          <w:sz w:val="23"/>
          <w:szCs w:val="23"/>
        </w:rPr>
      </w:pPr>
    </w:p>
    <w:p w14:paraId="1F6D77DD" w14:textId="77777777" w:rsidR="004D227E" w:rsidRPr="00FB4C86" w:rsidRDefault="004D227E" w:rsidP="004D227E">
      <w:pPr>
        <w:spacing w:line="318" w:lineRule="auto"/>
        <w:ind w:right="2872"/>
        <w:jc w:val="center"/>
        <w:rPr>
          <w:rFonts w:ascii="DM Sans" w:eastAsia="Times New Roman" w:hAnsi="DM Sans"/>
          <w:bCs/>
          <w:sz w:val="23"/>
          <w:szCs w:val="23"/>
        </w:rPr>
      </w:pPr>
    </w:p>
    <w:p w14:paraId="459C2018" w14:textId="77777777" w:rsidR="004D227E" w:rsidRPr="00FB4C86" w:rsidRDefault="004D227E" w:rsidP="004D227E">
      <w:pPr>
        <w:spacing w:line="318" w:lineRule="auto"/>
        <w:ind w:right="2872"/>
        <w:jc w:val="center"/>
        <w:rPr>
          <w:rFonts w:ascii="DM Sans" w:eastAsia="Times New Roman" w:hAnsi="DM Sans"/>
          <w:bCs/>
          <w:sz w:val="23"/>
          <w:szCs w:val="23"/>
        </w:rPr>
      </w:pPr>
    </w:p>
    <w:p w14:paraId="11880526" w14:textId="77777777" w:rsidR="0053335E" w:rsidRDefault="0053335E" w:rsidP="004D227E">
      <w:pPr>
        <w:spacing w:line="318" w:lineRule="auto"/>
        <w:ind w:right="2872"/>
        <w:jc w:val="center"/>
        <w:rPr>
          <w:rFonts w:ascii="DM Sans" w:eastAsia="Times New Roman" w:hAnsi="DM Sans"/>
          <w:bCs/>
          <w:sz w:val="23"/>
          <w:szCs w:val="23"/>
        </w:rPr>
      </w:pPr>
      <w:r w:rsidRPr="00C028B9">
        <w:rPr>
          <w:noProof/>
        </w:rPr>
        <w:drawing>
          <wp:anchor distT="0" distB="0" distL="114300" distR="114300" simplePos="0" relativeHeight="251658282" behindDoc="0" locked="0" layoutInCell="1" allowOverlap="1" wp14:anchorId="2E64F177" wp14:editId="71902F07">
            <wp:simplePos x="0" y="0"/>
            <wp:positionH relativeFrom="column">
              <wp:posOffset>-510363</wp:posOffset>
            </wp:positionH>
            <wp:positionV relativeFrom="page">
              <wp:posOffset>6609715</wp:posOffset>
            </wp:positionV>
            <wp:extent cx="5368290" cy="4067810"/>
            <wp:effectExtent l="0" t="0" r="3810" b="8890"/>
            <wp:wrapNone/>
            <wp:docPr id="10365498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49884" name=""/>
                    <pic:cNvPicPr/>
                  </pic:nvPicPr>
                  <pic:blipFill>
                    <a:blip r:embed="rId57">
                      <a:extLst>
                        <a:ext uri="{28A0092B-C50C-407E-A947-70E740481C1C}">
                          <a14:useLocalDpi xmlns:a14="http://schemas.microsoft.com/office/drawing/2010/main"/>
                        </a:ext>
                        <a:ext uri="{96DAC541-7B7A-43D3-8B79-37D633B846F1}">
                          <asvg:svgBlip xmlns:asvg="http://schemas.microsoft.com/office/drawing/2016/SVG/main" r:embed="rId58"/>
                        </a:ext>
                      </a:extLst>
                    </a:blip>
                    <a:stretch>
                      <a:fillRect/>
                    </a:stretch>
                  </pic:blipFill>
                  <pic:spPr>
                    <a:xfrm>
                      <a:off x="0" y="0"/>
                      <a:ext cx="5368290" cy="4067810"/>
                    </a:xfrm>
                    <a:prstGeom prst="rect">
                      <a:avLst/>
                    </a:prstGeom>
                  </pic:spPr>
                </pic:pic>
              </a:graphicData>
            </a:graphic>
            <wp14:sizeRelH relativeFrom="margin">
              <wp14:pctWidth>0</wp14:pctWidth>
            </wp14:sizeRelH>
            <wp14:sizeRelV relativeFrom="margin">
              <wp14:pctHeight>0</wp14:pctHeight>
            </wp14:sizeRelV>
          </wp:anchor>
        </w:drawing>
      </w:r>
    </w:p>
    <w:p w14:paraId="2A3A40C6" w14:textId="77777777" w:rsidR="0053335E" w:rsidRDefault="0053335E" w:rsidP="004D227E">
      <w:pPr>
        <w:spacing w:line="318" w:lineRule="auto"/>
        <w:ind w:right="2872"/>
        <w:jc w:val="center"/>
        <w:rPr>
          <w:rFonts w:ascii="DM Sans" w:eastAsia="Times New Roman" w:hAnsi="DM Sans"/>
          <w:bCs/>
          <w:sz w:val="23"/>
          <w:szCs w:val="23"/>
        </w:rPr>
      </w:pPr>
    </w:p>
    <w:p w14:paraId="17D3A7BA" w14:textId="77777777" w:rsidR="0053335E" w:rsidRDefault="0053335E" w:rsidP="004D227E">
      <w:pPr>
        <w:spacing w:line="318" w:lineRule="auto"/>
        <w:ind w:right="2872"/>
        <w:jc w:val="center"/>
        <w:rPr>
          <w:rFonts w:ascii="DM Sans" w:eastAsia="Times New Roman" w:hAnsi="DM Sans"/>
          <w:bCs/>
          <w:sz w:val="23"/>
          <w:szCs w:val="23"/>
        </w:rPr>
      </w:pPr>
      <w:r>
        <w:rPr>
          <w:noProof/>
        </w:rPr>
        <mc:AlternateContent>
          <mc:Choice Requires="wps">
            <w:drawing>
              <wp:anchor distT="0" distB="0" distL="114300" distR="114300" simplePos="0" relativeHeight="251658240" behindDoc="0" locked="0" layoutInCell="1" allowOverlap="1" wp14:anchorId="436926B7" wp14:editId="33FF0808">
                <wp:simplePos x="0" y="0"/>
                <wp:positionH relativeFrom="column">
                  <wp:posOffset>-74930</wp:posOffset>
                </wp:positionH>
                <wp:positionV relativeFrom="page">
                  <wp:posOffset>7074535</wp:posOffset>
                </wp:positionV>
                <wp:extent cx="3185795" cy="3185795"/>
                <wp:effectExtent l="0" t="0" r="0" b="0"/>
                <wp:wrapNone/>
                <wp:docPr id="1676486622" name="Rectangle 3"/>
                <wp:cNvGraphicFramePr/>
                <a:graphic xmlns:a="http://schemas.openxmlformats.org/drawingml/2006/main">
                  <a:graphicData uri="http://schemas.microsoft.com/office/word/2010/wordprocessingShape">
                    <wps:wsp>
                      <wps:cNvSpPr/>
                      <wps:spPr>
                        <a:xfrm>
                          <a:off x="0" y="0"/>
                          <a:ext cx="3185795" cy="3185795"/>
                        </a:xfrm>
                        <a:prstGeom prst="rect">
                          <a:avLst/>
                        </a:prstGeom>
                        <a:blipFill>
                          <a:blip r:embed="rId59" cstate="email">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BFC40" id="Rectangle 3" o:spid="_x0000_s1026" style="position:absolute;margin-left:-5.9pt;margin-top:557.05pt;width:250.85pt;height:25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" stroked="f" strokeweight="1pt">
                <v:fill r:id="rId60" o:title="" recolor="t" rotate="t" type="frame"/>
                <w10:wrap anchory="page"/>
              </v:rect>
            </w:pict>
          </mc:Fallback>
        </mc:AlternateContent>
      </w:r>
    </w:p>
    <w:p w14:paraId="2DD63C19" w14:textId="77777777" w:rsidR="0053335E" w:rsidRDefault="0053335E" w:rsidP="004D227E">
      <w:pPr>
        <w:spacing w:line="318" w:lineRule="auto"/>
        <w:ind w:right="2872"/>
        <w:jc w:val="center"/>
        <w:rPr>
          <w:rFonts w:ascii="DM Sans" w:eastAsia="Times New Roman" w:hAnsi="DM Sans"/>
          <w:bCs/>
          <w:sz w:val="23"/>
          <w:szCs w:val="23"/>
        </w:rPr>
      </w:pPr>
    </w:p>
    <w:p w14:paraId="0ECC6766" w14:textId="77777777" w:rsidR="0053335E" w:rsidRDefault="0053335E" w:rsidP="004D227E">
      <w:pPr>
        <w:spacing w:line="318" w:lineRule="auto"/>
        <w:ind w:right="2872"/>
        <w:jc w:val="center"/>
        <w:rPr>
          <w:rFonts w:ascii="DM Sans" w:eastAsia="Times New Roman" w:hAnsi="DM Sans"/>
          <w:bCs/>
          <w:sz w:val="23"/>
          <w:szCs w:val="23"/>
        </w:rPr>
      </w:pPr>
    </w:p>
    <w:p w14:paraId="52A75F23" w14:textId="77777777" w:rsidR="0053335E" w:rsidRDefault="0053335E" w:rsidP="004D227E">
      <w:pPr>
        <w:spacing w:line="318" w:lineRule="auto"/>
        <w:ind w:right="2872"/>
        <w:jc w:val="center"/>
        <w:rPr>
          <w:rFonts w:ascii="DM Sans" w:eastAsia="Times New Roman" w:hAnsi="DM Sans"/>
          <w:bCs/>
          <w:sz w:val="23"/>
          <w:szCs w:val="23"/>
        </w:rPr>
      </w:pPr>
    </w:p>
    <w:p w14:paraId="79F9AC8F" w14:textId="77777777" w:rsidR="0053335E" w:rsidRDefault="0053335E" w:rsidP="004D227E">
      <w:pPr>
        <w:spacing w:line="318" w:lineRule="auto"/>
        <w:ind w:right="2872"/>
        <w:jc w:val="center"/>
        <w:rPr>
          <w:rFonts w:ascii="DM Sans" w:eastAsia="Times New Roman" w:hAnsi="DM Sans"/>
          <w:bCs/>
          <w:sz w:val="23"/>
          <w:szCs w:val="23"/>
        </w:rPr>
      </w:pPr>
    </w:p>
    <w:p w14:paraId="7A5DEAE6" w14:textId="77777777" w:rsidR="0053335E" w:rsidRDefault="0053335E" w:rsidP="004D227E">
      <w:pPr>
        <w:spacing w:line="318" w:lineRule="auto"/>
        <w:ind w:right="2872"/>
        <w:jc w:val="center"/>
        <w:rPr>
          <w:rFonts w:ascii="DM Sans" w:eastAsia="Times New Roman" w:hAnsi="DM Sans"/>
          <w:bCs/>
          <w:sz w:val="23"/>
          <w:szCs w:val="23"/>
        </w:rPr>
      </w:pPr>
    </w:p>
    <w:p w14:paraId="00096AA0" w14:textId="77777777" w:rsidR="0053335E" w:rsidRDefault="0053335E" w:rsidP="004D227E">
      <w:pPr>
        <w:spacing w:line="318" w:lineRule="auto"/>
        <w:ind w:right="2872"/>
        <w:jc w:val="center"/>
        <w:rPr>
          <w:rFonts w:ascii="DM Sans" w:eastAsia="Times New Roman" w:hAnsi="DM Sans"/>
          <w:bCs/>
          <w:sz w:val="23"/>
          <w:szCs w:val="23"/>
        </w:rPr>
      </w:pPr>
    </w:p>
    <w:p w14:paraId="044C335A" w14:textId="77777777" w:rsidR="0053335E" w:rsidRDefault="0053335E" w:rsidP="004D227E">
      <w:pPr>
        <w:spacing w:line="318" w:lineRule="auto"/>
        <w:ind w:right="2872"/>
        <w:jc w:val="center"/>
        <w:rPr>
          <w:rFonts w:ascii="DM Sans" w:eastAsia="Times New Roman" w:hAnsi="DM Sans"/>
          <w:bCs/>
          <w:sz w:val="23"/>
          <w:szCs w:val="23"/>
        </w:rPr>
      </w:pPr>
    </w:p>
    <w:p w14:paraId="7A5AB226" w14:textId="77777777" w:rsidR="0053335E" w:rsidRDefault="0053335E" w:rsidP="004D227E">
      <w:pPr>
        <w:spacing w:line="318" w:lineRule="auto"/>
        <w:ind w:right="2872"/>
        <w:jc w:val="center"/>
        <w:rPr>
          <w:rFonts w:ascii="DM Sans" w:eastAsia="Times New Roman" w:hAnsi="DM Sans"/>
          <w:bCs/>
          <w:sz w:val="23"/>
          <w:szCs w:val="23"/>
        </w:rPr>
      </w:pPr>
    </w:p>
    <w:p w14:paraId="04715AFB" w14:textId="77777777" w:rsidR="0053335E" w:rsidRPr="003D1823" w:rsidRDefault="0053335E" w:rsidP="0092648A">
      <w:pPr>
        <w:spacing w:line="318" w:lineRule="auto"/>
        <w:ind w:right="1932"/>
        <w:rPr>
          <w:rFonts w:asciiTheme="majorHAnsi" w:hAnsiTheme="majorHAnsi" w:cstheme="majorHAnsi"/>
          <w:sz w:val="32"/>
          <w:szCs w:val="32"/>
        </w:rPr>
      </w:pPr>
      <w:r w:rsidRPr="003D1823">
        <w:rPr>
          <w:b/>
          <w:bCs/>
          <w:noProof/>
          <w:sz w:val="72"/>
          <w:szCs w:val="72"/>
        </w:rPr>
        <w:lastRenderedPageBreak/>
        <w:drawing>
          <wp:anchor distT="0" distB="0" distL="114300" distR="114300" simplePos="0" relativeHeight="251658285" behindDoc="0" locked="0" layoutInCell="1" allowOverlap="1" wp14:anchorId="59E3F4AB" wp14:editId="192E3531">
            <wp:simplePos x="0" y="0"/>
            <wp:positionH relativeFrom="column">
              <wp:posOffset>5381146</wp:posOffset>
            </wp:positionH>
            <wp:positionV relativeFrom="paragraph">
              <wp:posOffset>-1247098</wp:posOffset>
            </wp:positionV>
            <wp:extent cx="1713600" cy="2475200"/>
            <wp:effectExtent l="0" t="0" r="1270" b="1905"/>
            <wp:wrapNone/>
            <wp:docPr id="1881661548" name="Graphic 188166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13600" cy="2475200"/>
                    </a:xfrm>
                    <a:prstGeom prst="rect">
                      <a:avLst/>
                    </a:prstGeom>
                  </pic:spPr>
                </pic:pic>
              </a:graphicData>
            </a:graphic>
            <wp14:sizeRelH relativeFrom="margin">
              <wp14:pctWidth>0</wp14:pctWidth>
            </wp14:sizeRelH>
            <wp14:sizeRelV relativeFrom="margin">
              <wp14:pctHeight>0</wp14:pctHeight>
            </wp14:sizeRelV>
          </wp:anchor>
        </w:drawing>
      </w:r>
      <w:r w:rsidRPr="003D1823">
        <w:rPr>
          <w:rFonts w:asciiTheme="majorHAnsi" w:eastAsia="Times New Roman" w:hAnsiTheme="majorHAnsi" w:cstheme="majorHAnsi"/>
          <w:b/>
          <w:bCs/>
          <w:sz w:val="32"/>
          <w:szCs w:val="32"/>
        </w:rPr>
        <w:t>XYZ LPC</w:t>
      </w:r>
    </w:p>
    <w:p w14:paraId="0BBC0450" w14:textId="77777777" w:rsidR="0053335E" w:rsidRDefault="0053335E" w:rsidP="0053335E">
      <w:pPr>
        <w:pStyle w:val="Heading1"/>
        <w:spacing w:line="276" w:lineRule="auto"/>
        <w:rPr>
          <w:b/>
          <w:bCs/>
          <w:sz w:val="72"/>
          <w:szCs w:val="72"/>
        </w:rPr>
      </w:pPr>
      <w:r>
        <w:rPr>
          <w:b/>
          <w:bCs/>
          <w:sz w:val="72"/>
          <w:szCs w:val="72"/>
        </w:rPr>
        <w:t>Income and Expenditure Account</w:t>
      </w:r>
    </w:p>
    <w:p w14:paraId="46FE1C39" w14:textId="77777777" w:rsidR="0053335E" w:rsidRPr="0053335E" w:rsidRDefault="0053335E" w:rsidP="0053335E">
      <w:pPr>
        <w:pStyle w:val="Heading1"/>
        <w:spacing w:line="276" w:lineRule="auto"/>
        <w:rPr>
          <w:b/>
          <w:bCs/>
          <w:sz w:val="72"/>
          <w:szCs w:val="72"/>
        </w:rPr>
      </w:pPr>
      <w:r w:rsidRPr="003D1823">
        <w:rPr>
          <w:rFonts w:ascii="DM Sans" w:hAnsi="DM Sans"/>
          <w:noProof/>
          <w:color w:val="3EB6FF" w:themeColor="text2" w:themeTint="99"/>
          <w:sz w:val="20"/>
          <w:szCs w:val="20"/>
        </w:rPr>
        <mc:AlternateContent>
          <mc:Choice Requires="wps">
            <w:drawing>
              <wp:anchor distT="0" distB="0" distL="114300" distR="114300" simplePos="0" relativeHeight="251658284" behindDoc="1" locked="0" layoutInCell="0" allowOverlap="1" wp14:anchorId="1CBB4FF3" wp14:editId="58F6EB20">
                <wp:simplePos x="0" y="0"/>
                <wp:positionH relativeFrom="column">
                  <wp:posOffset>31750</wp:posOffset>
                </wp:positionH>
                <wp:positionV relativeFrom="paragraph">
                  <wp:posOffset>435662</wp:posOffset>
                </wp:positionV>
                <wp:extent cx="5882640" cy="0"/>
                <wp:effectExtent l="0" t="0" r="0" b="0"/>
                <wp:wrapNone/>
                <wp:docPr id="590692754"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640" cy="0"/>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555AF6DE" id="Shape 3" o:spid="_x0000_s1026" style="position:absolute;z-index:-251658196;visibility:visible;mso-wrap-style:square;mso-wrap-distance-left:9pt;mso-wrap-distance-top:0;mso-wrap-distance-right:9pt;mso-wrap-distance-bottom:0;mso-position-horizontal:absolute;mso-position-horizontal-relative:text;mso-position-vertical:absolute;mso-position-vertical-relative:text" from="2.5pt,34.3pt" to="465.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" o:allowincell="f" filled="t" strokeweight=".84pt">
                <v:stroke joinstyle="miter"/>
                <o:lock v:ext="edit" shapetype="f"/>
              </v:line>
            </w:pict>
          </mc:Fallback>
        </mc:AlternateContent>
      </w:r>
      <w:r w:rsidRPr="003D1823">
        <w:rPr>
          <w:b/>
          <w:sz w:val="28"/>
          <w:szCs w:val="32"/>
        </w:rPr>
        <w:t>Year ended 31 March 202</w:t>
      </w:r>
      <w:r w:rsidR="008D224E">
        <w:rPr>
          <w:b/>
          <w:sz w:val="28"/>
          <w:szCs w:val="32"/>
        </w:rPr>
        <w:t>3</w:t>
      </w:r>
    </w:p>
    <w:tbl>
      <w:tblPr>
        <w:tblStyle w:val="TableGrid"/>
        <w:tblpPr w:leftFromText="180" w:rightFromText="180" w:vertAnchor="text" w:horzAnchor="margin" w:tblpXSpec="center" w:tblpY="4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CellMar>
          <w:top w:w="108" w:type="dxa"/>
          <w:bottom w:w="108" w:type="dxa"/>
        </w:tblCellMar>
        <w:tblLook w:val="04A0" w:firstRow="1" w:lastRow="0" w:firstColumn="1" w:lastColumn="0" w:noHBand="0" w:noVBand="1"/>
      </w:tblPr>
      <w:tblGrid>
        <w:gridCol w:w="2198"/>
        <w:gridCol w:w="3134"/>
        <w:gridCol w:w="3134"/>
      </w:tblGrid>
      <w:tr w:rsidR="0053335E" w14:paraId="34EE1E26" w14:textId="77777777" w:rsidTr="0053335E">
        <w:trPr>
          <w:trHeight w:val="719"/>
        </w:trPr>
        <w:tc>
          <w:tcPr>
            <w:tcW w:w="2198" w:type="dxa"/>
            <w:shd w:val="clear" w:color="auto" w:fill="0076BD" w:themeFill="text2"/>
            <w:vAlign w:val="bottom"/>
          </w:tcPr>
          <w:p w14:paraId="1D8D822A" w14:textId="77777777" w:rsidR="0053335E" w:rsidRPr="00950896" w:rsidRDefault="0053335E" w:rsidP="0053335E">
            <w:pPr>
              <w:pStyle w:val="NormalColumn"/>
              <w:spacing w:after="120"/>
              <w:rPr>
                <w:b/>
                <w:bCs/>
              </w:rPr>
            </w:pPr>
            <w:r>
              <w:rPr>
                <w:b/>
                <w:bCs/>
              </w:rPr>
              <w:t>INCOME</w:t>
            </w:r>
          </w:p>
        </w:tc>
        <w:tc>
          <w:tcPr>
            <w:tcW w:w="3134" w:type="dxa"/>
            <w:shd w:val="clear" w:color="auto" w:fill="0076BD" w:themeFill="text2"/>
            <w:vAlign w:val="bottom"/>
          </w:tcPr>
          <w:p w14:paraId="58C7355C" w14:textId="77777777" w:rsidR="0053335E" w:rsidRPr="00950896" w:rsidRDefault="0053335E" w:rsidP="0053335E">
            <w:pPr>
              <w:pStyle w:val="NormalColumn"/>
              <w:spacing w:after="120"/>
              <w:rPr>
                <w:b/>
                <w:bCs/>
              </w:rPr>
            </w:pPr>
            <w:r>
              <w:rPr>
                <w:b/>
                <w:bCs/>
              </w:rPr>
              <w:t>YEAR</w:t>
            </w:r>
          </w:p>
        </w:tc>
        <w:tc>
          <w:tcPr>
            <w:tcW w:w="3134" w:type="dxa"/>
            <w:shd w:val="clear" w:color="auto" w:fill="0076BD" w:themeFill="text2"/>
          </w:tcPr>
          <w:p w14:paraId="6D56FBC9" w14:textId="77777777" w:rsidR="0053335E" w:rsidRDefault="0053335E" w:rsidP="0053335E">
            <w:pPr>
              <w:pStyle w:val="NormalColumn"/>
              <w:spacing w:after="120"/>
              <w:rPr>
                <w:b/>
                <w:bCs/>
              </w:rPr>
            </w:pPr>
          </w:p>
          <w:p w14:paraId="3D064767" w14:textId="77777777" w:rsidR="0053335E" w:rsidRPr="00950896" w:rsidRDefault="0053335E" w:rsidP="0053335E">
            <w:pPr>
              <w:pStyle w:val="NormalColumn"/>
              <w:spacing w:after="120"/>
              <w:rPr>
                <w:b/>
                <w:bCs/>
              </w:rPr>
            </w:pPr>
            <w:r>
              <w:rPr>
                <w:b/>
                <w:bCs/>
              </w:rPr>
              <w:t>YEAR</w:t>
            </w:r>
          </w:p>
        </w:tc>
      </w:tr>
      <w:tr w:rsidR="0053335E" w14:paraId="65087349" w14:textId="77777777" w:rsidTr="0053335E">
        <w:trPr>
          <w:trHeight w:val="628"/>
        </w:trPr>
        <w:tc>
          <w:tcPr>
            <w:tcW w:w="2198" w:type="dxa"/>
            <w:shd w:val="clear" w:color="auto" w:fill="5AC2B4" w:themeFill="accent1"/>
            <w:vAlign w:val="center"/>
          </w:tcPr>
          <w:p w14:paraId="2E076894" w14:textId="77777777" w:rsidR="0053335E" w:rsidRDefault="0053335E" w:rsidP="0053335E">
            <w:pPr>
              <w:pStyle w:val="NormalColumn"/>
            </w:pPr>
            <w:r w:rsidRPr="005953CA">
              <w:t>Diti sit dus idel eatiantibus</w:t>
            </w:r>
          </w:p>
        </w:tc>
        <w:tc>
          <w:tcPr>
            <w:tcW w:w="3134" w:type="dxa"/>
            <w:shd w:val="clear" w:color="auto" w:fill="5AC2B4" w:themeFill="accent1"/>
            <w:vAlign w:val="center"/>
          </w:tcPr>
          <w:p w14:paraId="6D43C842" w14:textId="77777777" w:rsidR="0053335E" w:rsidRDefault="0053335E" w:rsidP="0053335E">
            <w:pPr>
              <w:pStyle w:val="NormalColumn"/>
            </w:pPr>
            <w:r w:rsidRPr="0017134C">
              <w:t>Cells should be set to a height of ‘at least 20mm’. They will then automatically scale to accommodate more text .</w:t>
            </w:r>
          </w:p>
        </w:tc>
        <w:tc>
          <w:tcPr>
            <w:tcW w:w="3134" w:type="dxa"/>
            <w:shd w:val="clear" w:color="auto" w:fill="5AC2B4" w:themeFill="accent1"/>
          </w:tcPr>
          <w:p w14:paraId="5C668BA7" w14:textId="77777777" w:rsidR="0053335E" w:rsidRPr="0017134C" w:rsidRDefault="0053335E" w:rsidP="0053335E">
            <w:pPr>
              <w:pStyle w:val="NormalColumn"/>
            </w:pPr>
          </w:p>
        </w:tc>
      </w:tr>
      <w:tr w:rsidR="0053335E" w14:paraId="31B5AF3F" w14:textId="77777777" w:rsidTr="0053335E">
        <w:trPr>
          <w:trHeight w:val="880"/>
        </w:trPr>
        <w:tc>
          <w:tcPr>
            <w:tcW w:w="2198" w:type="dxa"/>
            <w:shd w:val="clear" w:color="auto" w:fill="5AC2B4" w:themeFill="accent1"/>
            <w:vAlign w:val="center"/>
          </w:tcPr>
          <w:p w14:paraId="103BADC2" w14:textId="77777777" w:rsidR="0053335E" w:rsidRDefault="0053335E" w:rsidP="0053335E">
            <w:pPr>
              <w:pStyle w:val="NormalColumn"/>
            </w:pPr>
            <w:r w:rsidRPr="005953CA">
              <w:t>Diti sit dus idel eatiantibus archiliquom.</w:t>
            </w:r>
          </w:p>
        </w:tc>
        <w:tc>
          <w:tcPr>
            <w:tcW w:w="3134" w:type="dxa"/>
            <w:shd w:val="clear" w:color="auto" w:fill="5AC2B4" w:themeFill="accent1"/>
            <w:vAlign w:val="center"/>
          </w:tcPr>
          <w:p w14:paraId="5C85B714" w14:textId="77777777" w:rsidR="0053335E" w:rsidRDefault="0053335E" w:rsidP="0053335E">
            <w:pPr>
              <w:pStyle w:val="NormalColumn"/>
            </w:pPr>
            <w:r w:rsidRPr="0017134C">
              <w:t>Cell text is styled like this. Diti sit dus idel eatiantibus archiliquo te il ium reped que nos doloriatiore sin pa voluptas sequatum, eossinc tusandandem.</w:t>
            </w:r>
          </w:p>
        </w:tc>
        <w:tc>
          <w:tcPr>
            <w:tcW w:w="3134" w:type="dxa"/>
            <w:shd w:val="clear" w:color="auto" w:fill="5AC2B4" w:themeFill="accent1"/>
          </w:tcPr>
          <w:p w14:paraId="10CD5EAC" w14:textId="77777777" w:rsidR="0053335E" w:rsidRPr="0017134C" w:rsidRDefault="0053335E" w:rsidP="0053335E">
            <w:pPr>
              <w:pStyle w:val="NormalColumn"/>
            </w:pPr>
          </w:p>
        </w:tc>
      </w:tr>
      <w:tr w:rsidR="0053335E" w14:paraId="1AE37FD0" w14:textId="77777777" w:rsidTr="0053335E">
        <w:trPr>
          <w:trHeight w:val="897"/>
        </w:trPr>
        <w:tc>
          <w:tcPr>
            <w:tcW w:w="2198" w:type="dxa"/>
            <w:shd w:val="clear" w:color="auto" w:fill="5AC2B4" w:themeFill="accent1"/>
            <w:vAlign w:val="center"/>
          </w:tcPr>
          <w:p w14:paraId="2210D7A9" w14:textId="77777777" w:rsidR="0053335E" w:rsidRDefault="0053335E" w:rsidP="0053335E">
            <w:pPr>
              <w:pStyle w:val="NormalColumn"/>
            </w:pPr>
            <w:r w:rsidRPr="005953CA">
              <w:t xml:space="preserve">Eossinc tusandandem. </w:t>
            </w:r>
          </w:p>
        </w:tc>
        <w:tc>
          <w:tcPr>
            <w:tcW w:w="3134" w:type="dxa"/>
            <w:shd w:val="clear" w:color="auto" w:fill="5AC2B4" w:themeFill="accent1"/>
            <w:vAlign w:val="center"/>
          </w:tcPr>
          <w:p w14:paraId="7B2E24B7" w14:textId="77777777" w:rsidR="0053335E" w:rsidRDefault="0053335E" w:rsidP="0053335E">
            <w:pPr>
              <w:pStyle w:val="NormalColumn"/>
            </w:pPr>
            <w:r w:rsidRPr="0017134C">
              <w:t xml:space="preserve">Diti sit dus idel eatiantibus archiliquo te il ium reped que nos doloriatiore sin pa voluptas sequatum, eossinc tusandandem. </w:t>
            </w:r>
          </w:p>
        </w:tc>
        <w:tc>
          <w:tcPr>
            <w:tcW w:w="3134" w:type="dxa"/>
            <w:shd w:val="clear" w:color="auto" w:fill="5AC2B4" w:themeFill="accent1"/>
          </w:tcPr>
          <w:p w14:paraId="344374C5" w14:textId="77777777" w:rsidR="0053335E" w:rsidRPr="0017134C" w:rsidRDefault="0053335E" w:rsidP="0053335E">
            <w:pPr>
              <w:pStyle w:val="NormalColumn"/>
            </w:pPr>
          </w:p>
        </w:tc>
      </w:tr>
    </w:tbl>
    <w:p w14:paraId="24AB04AA" w14:textId="77777777" w:rsidR="0053335E" w:rsidRDefault="0053335E" w:rsidP="004D227E">
      <w:pPr>
        <w:spacing w:line="318" w:lineRule="auto"/>
        <w:ind w:right="2872"/>
        <w:jc w:val="center"/>
        <w:rPr>
          <w:rFonts w:ascii="DM Sans" w:eastAsia="Times New Roman" w:hAnsi="DM Sans"/>
          <w:bCs/>
          <w:sz w:val="23"/>
          <w:szCs w:val="23"/>
        </w:rPr>
      </w:pPr>
    </w:p>
    <w:p w14:paraId="4FDEA6C7" w14:textId="77777777" w:rsidR="0053335E" w:rsidRDefault="0053335E" w:rsidP="004D227E">
      <w:pPr>
        <w:spacing w:line="318" w:lineRule="auto"/>
        <w:ind w:right="2872"/>
        <w:jc w:val="center"/>
        <w:rPr>
          <w:rFonts w:ascii="DM Sans" w:eastAsia="Times New Roman" w:hAnsi="DM Sans"/>
          <w:bCs/>
          <w:sz w:val="23"/>
          <w:szCs w:val="23"/>
        </w:rPr>
      </w:pPr>
    </w:p>
    <w:p w14:paraId="2BB102E6" w14:textId="77777777" w:rsidR="0053335E" w:rsidRDefault="0053335E" w:rsidP="004D227E">
      <w:pPr>
        <w:spacing w:line="318" w:lineRule="auto"/>
        <w:ind w:right="2872"/>
        <w:jc w:val="center"/>
        <w:rPr>
          <w:rFonts w:ascii="DM Sans" w:eastAsia="Times New Roman" w:hAnsi="DM Sans"/>
          <w:bCs/>
          <w:sz w:val="23"/>
          <w:szCs w:val="23"/>
        </w:rPr>
      </w:pPr>
    </w:p>
    <w:p w14:paraId="40C90CE4" w14:textId="77777777" w:rsidR="0053335E" w:rsidRDefault="0053335E" w:rsidP="0053335E">
      <w:pPr>
        <w:spacing w:line="318" w:lineRule="auto"/>
        <w:ind w:right="2872"/>
        <w:jc w:val="both"/>
        <w:rPr>
          <w:rFonts w:ascii="DM Sans" w:eastAsia="Times New Roman" w:hAnsi="DM Sans"/>
          <w:bCs/>
          <w:sz w:val="23"/>
          <w:szCs w:val="23"/>
        </w:rPr>
      </w:pPr>
    </w:p>
    <w:p w14:paraId="7C0070C6" w14:textId="77777777" w:rsidR="0053335E" w:rsidRDefault="0053335E" w:rsidP="0053335E">
      <w:pPr>
        <w:spacing w:line="318" w:lineRule="auto"/>
        <w:ind w:right="2872"/>
        <w:jc w:val="both"/>
        <w:rPr>
          <w:rFonts w:ascii="DM Sans" w:eastAsia="Times New Roman" w:hAnsi="DM Sans"/>
          <w:bCs/>
          <w:sz w:val="23"/>
          <w:szCs w:val="23"/>
        </w:rPr>
      </w:pPr>
    </w:p>
    <w:p w14:paraId="37F355FD" w14:textId="77777777" w:rsidR="0053335E" w:rsidRDefault="0053335E" w:rsidP="0053335E">
      <w:pPr>
        <w:spacing w:line="318" w:lineRule="auto"/>
        <w:ind w:right="2872"/>
        <w:jc w:val="both"/>
        <w:rPr>
          <w:rFonts w:ascii="DM Sans" w:eastAsia="Times New Roman" w:hAnsi="DM Sans"/>
          <w:bCs/>
          <w:sz w:val="23"/>
          <w:szCs w:val="23"/>
        </w:rPr>
      </w:pPr>
    </w:p>
    <w:p w14:paraId="0D36A0B5" w14:textId="77777777" w:rsidR="0053335E" w:rsidRDefault="0053335E" w:rsidP="0053335E">
      <w:pPr>
        <w:spacing w:line="318" w:lineRule="auto"/>
        <w:ind w:right="2872"/>
        <w:jc w:val="both"/>
        <w:rPr>
          <w:rFonts w:ascii="DM Sans" w:eastAsia="Times New Roman" w:hAnsi="DM Sans"/>
          <w:bCs/>
          <w:sz w:val="23"/>
          <w:szCs w:val="23"/>
        </w:rPr>
      </w:pPr>
    </w:p>
    <w:p w14:paraId="03BFF269" w14:textId="77777777" w:rsidR="0053335E" w:rsidRDefault="0053335E" w:rsidP="0053335E">
      <w:pPr>
        <w:spacing w:line="318" w:lineRule="auto"/>
        <w:ind w:right="2872"/>
        <w:jc w:val="both"/>
        <w:rPr>
          <w:rFonts w:ascii="DM Sans" w:eastAsia="Times New Roman" w:hAnsi="DM Sans"/>
          <w:bCs/>
          <w:sz w:val="23"/>
          <w:szCs w:val="23"/>
        </w:rPr>
      </w:pPr>
    </w:p>
    <w:p w14:paraId="75C35186" w14:textId="77777777" w:rsidR="0053335E" w:rsidRDefault="0053335E" w:rsidP="0053335E">
      <w:pPr>
        <w:spacing w:line="318" w:lineRule="auto"/>
        <w:ind w:right="2872"/>
        <w:jc w:val="both"/>
        <w:rPr>
          <w:rFonts w:ascii="DM Sans" w:eastAsia="Times New Roman" w:hAnsi="DM Sans"/>
          <w:bCs/>
          <w:sz w:val="23"/>
          <w:szCs w:val="23"/>
        </w:rPr>
      </w:pPr>
    </w:p>
    <w:p w14:paraId="611B8866" w14:textId="77777777" w:rsidR="0053335E" w:rsidRDefault="0053335E" w:rsidP="0053335E">
      <w:pPr>
        <w:spacing w:line="318" w:lineRule="auto"/>
        <w:ind w:right="2872"/>
        <w:jc w:val="both"/>
        <w:rPr>
          <w:rFonts w:ascii="DM Sans" w:eastAsia="Times New Roman" w:hAnsi="DM Sans"/>
          <w:bCs/>
          <w:sz w:val="23"/>
          <w:szCs w:val="23"/>
        </w:rPr>
      </w:pPr>
    </w:p>
    <w:p w14:paraId="784CA1AB" w14:textId="77777777" w:rsidR="0053335E" w:rsidRDefault="0053335E" w:rsidP="0053335E">
      <w:pPr>
        <w:spacing w:line="318" w:lineRule="auto"/>
        <w:ind w:right="2872"/>
        <w:jc w:val="both"/>
        <w:rPr>
          <w:rFonts w:ascii="DM Sans" w:eastAsia="Times New Roman" w:hAnsi="DM Sans"/>
          <w:bCs/>
          <w:sz w:val="23"/>
          <w:szCs w:val="23"/>
        </w:rPr>
      </w:pPr>
    </w:p>
    <w:p w14:paraId="2EE31D8D" w14:textId="77777777" w:rsidR="0053335E" w:rsidRDefault="0053335E" w:rsidP="0053335E">
      <w:pPr>
        <w:spacing w:line="318" w:lineRule="auto"/>
        <w:ind w:right="2872"/>
        <w:jc w:val="both"/>
        <w:rPr>
          <w:rFonts w:ascii="DM Sans" w:eastAsia="Times New Roman" w:hAnsi="DM Sans"/>
          <w:bCs/>
          <w:sz w:val="23"/>
          <w:szCs w:val="23"/>
        </w:rPr>
      </w:pPr>
    </w:p>
    <w:p w14:paraId="59F16A96" w14:textId="77777777" w:rsidR="0053335E" w:rsidRPr="0053335E" w:rsidRDefault="0053335E" w:rsidP="0053335E">
      <w:pPr>
        <w:spacing w:line="318" w:lineRule="auto"/>
        <w:ind w:right="2872"/>
        <w:jc w:val="both"/>
        <w:rPr>
          <w:rFonts w:ascii="DM Sans" w:eastAsia="Times New Roman" w:hAnsi="DM Sans"/>
          <w:bCs/>
          <w:sz w:val="23"/>
          <w:szCs w:val="23"/>
        </w:rPr>
      </w:pPr>
      <w:r w:rsidRPr="0053335E">
        <w:rPr>
          <w:rFonts w:ascii="DM Sans" w:eastAsia="Times New Roman" w:hAnsi="DM Sans"/>
          <w:bCs/>
          <w:sz w:val="23"/>
          <w:szCs w:val="23"/>
        </w:rPr>
        <w:t>Our core table style looks like this, apply the ‘Core Table - alt A’ table style. Sint mo iducianis aut es sinis sunt, ne pa venihicius eaquian diore, non eumquia sant voluptat eaque quiatiis am everum quas delenitati dellabo repudam samet ad et ipsam aut moluptium as quias etur aliquam.</w:t>
      </w:r>
    </w:p>
    <w:p w14:paraId="1D92D775" w14:textId="77777777" w:rsidR="0053335E" w:rsidRDefault="0053335E" w:rsidP="0053335E">
      <w:pPr>
        <w:spacing w:line="318" w:lineRule="auto"/>
        <w:ind w:right="2872"/>
        <w:jc w:val="both"/>
        <w:rPr>
          <w:rFonts w:ascii="DM Sans" w:eastAsia="Times New Roman" w:hAnsi="DM Sans"/>
          <w:bCs/>
          <w:sz w:val="23"/>
          <w:szCs w:val="23"/>
        </w:rPr>
      </w:pPr>
      <w:r w:rsidRPr="00950896">
        <w:rPr>
          <w:noProof/>
        </w:rPr>
        <w:drawing>
          <wp:anchor distT="0" distB="0" distL="114300" distR="114300" simplePos="0" relativeHeight="251658286" behindDoc="0" locked="0" layoutInCell="1" allowOverlap="1" wp14:anchorId="13A72044" wp14:editId="0D8D8AED">
            <wp:simplePos x="0" y="0"/>
            <wp:positionH relativeFrom="column">
              <wp:posOffset>4631222</wp:posOffset>
            </wp:positionH>
            <wp:positionV relativeFrom="page">
              <wp:posOffset>9608695</wp:posOffset>
            </wp:positionV>
            <wp:extent cx="2352675" cy="1438275"/>
            <wp:effectExtent l="0" t="0" r="9525" b="9525"/>
            <wp:wrapNone/>
            <wp:docPr id="15311755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75526" name=""/>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2352675" cy="1438275"/>
                    </a:xfrm>
                    <a:prstGeom prst="rect">
                      <a:avLst/>
                    </a:prstGeom>
                  </pic:spPr>
                </pic:pic>
              </a:graphicData>
            </a:graphic>
          </wp:anchor>
        </w:drawing>
      </w:r>
      <w:r w:rsidRPr="0053335E">
        <w:rPr>
          <w:rFonts w:ascii="DM Sans" w:eastAsia="Times New Roman" w:hAnsi="DM Sans"/>
          <w:bCs/>
          <w:sz w:val="23"/>
          <w:szCs w:val="23"/>
        </w:rPr>
        <w:t>Ximus simi, volupta tiuntio nsequunt lit, antia con rernati onserspe nos cusant oditiorro mo etus num qui cone nonsedi bla sunt rem del ipsum dem voluptassum reptatu reiunt dolorem que sim dolut molorep erferro teserfero verae dem conserati cuptatur.</w:t>
      </w:r>
    </w:p>
    <w:p w14:paraId="25606A9D" w14:textId="77777777" w:rsidR="0053335E" w:rsidRDefault="0053335E" w:rsidP="004D227E">
      <w:pPr>
        <w:spacing w:line="318" w:lineRule="auto"/>
        <w:ind w:right="2872"/>
        <w:jc w:val="center"/>
        <w:rPr>
          <w:rFonts w:ascii="DM Sans" w:eastAsia="Times New Roman" w:hAnsi="DM Sans"/>
          <w:bCs/>
          <w:sz w:val="23"/>
          <w:szCs w:val="23"/>
        </w:rPr>
      </w:pPr>
    </w:p>
    <w:p w14:paraId="7EE6CAF8" w14:textId="77777777" w:rsidR="0053335E" w:rsidRPr="003D1823" w:rsidRDefault="0053335E" w:rsidP="0092648A">
      <w:pPr>
        <w:spacing w:line="318" w:lineRule="auto"/>
        <w:ind w:right="1932"/>
        <w:rPr>
          <w:rFonts w:asciiTheme="majorHAnsi" w:hAnsiTheme="majorHAnsi" w:cstheme="majorHAnsi"/>
          <w:sz w:val="32"/>
          <w:szCs w:val="32"/>
        </w:rPr>
      </w:pPr>
      <w:r w:rsidRPr="003D1823">
        <w:rPr>
          <w:b/>
          <w:bCs/>
          <w:noProof/>
          <w:sz w:val="72"/>
          <w:szCs w:val="72"/>
        </w:rPr>
        <w:lastRenderedPageBreak/>
        <w:drawing>
          <wp:anchor distT="0" distB="0" distL="114300" distR="114300" simplePos="0" relativeHeight="251658288" behindDoc="0" locked="0" layoutInCell="1" allowOverlap="1" wp14:anchorId="0A175EBF" wp14:editId="3D9A8527">
            <wp:simplePos x="0" y="0"/>
            <wp:positionH relativeFrom="column">
              <wp:posOffset>5381146</wp:posOffset>
            </wp:positionH>
            <wp:positionV relativeFrom="paragraph">
              <wp:posOffset>-1337040</wp:posOffset>
            </wp:positionV>
            <wp:extent cx="1713600" cy="2475200"/>
            <wp:effectExtent l="0" t="0" r="1270" b="1905"/>
            <wp:wrapNone/>
            <wp:docPr id="444544447" name="Graphic 44454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13600" cy="2475200"/>
                    </a:xfrm>
                    <a:prstGeom prst="rect">
                      <a:avLst/>
                    </a:prstGeom>
                  </pic:spPr>
                </pic:pic>
              </a:graphicData>
            </a:graphic>
            <wp14:sizeRelH relativeFrom="margin">
              <wp14:pctWidth>0</wp14:pctWidth>
            </wp14:sizeRelH>
            <wp14:sizeRelV relativeFrom="margin">
              <wp14:pctHeight>0</wp14:pctHeight>
            </wp14:sizeRelV>
          </wp:anchor>
        </w:drawing>
      </w:r>
      <w:r w:rsidRPr="003D1823">
        <w:rPr>
          <w:rFonts w:asciiTheme="majorHAnsi" w:eastAsia="Times New Roman" w:hAnsiTheme="majorHAnsi" w:cstheme="majorHAnsi"/>
          <w:b/>
          <w:bCs/>
          <w:sz w:val="32"/>
          <w:szCs w:val="32"/>
        </w:rPr>
        <w:t>XYZ LPC</w:t>
      </w:r>
    </w:p>
    <w:p w14:paraId="7705864C" w14:textId="77777777" w:rsidR="0053335E" w:rsidRDefault="0053335E" w:rsidP="0053335E">
      <w:pPr>
        <w:pStyle w:val="Heading1"/>
        <w:spacing w:line="276" w:lineRule="auto"/>
        <w:rPr>
          <w:b/>
          <w:bCs/>
          <w:sz w:val="72"/>
          <w:szCs w:val="72"/>
        </w:rPr>
      </w:pPr>
      <w:r>
        <w:rPr>
          <w:b/>
          <w:bCs/>
          <w:sz w:val="72"/>
          <w:szCs w:val="72"/>
        </w:rPr>
        <w:t>Balance Sheet</w:t>
      </w:r>
    </w:p>
    <w:p w14:paraId="29FE1BB4" w14:textId="77777777" w:rsidR="0053335E" w:rsidRPr="0053335E" w:rsidRDefault="0053335E" w:rsidP="0053335E">
      <w:pPr>
        <w:pStyle w:val="Heading1"/>
        <w:spacing w:line="276" w:lineRule="auto"/>
        <w:rPr>
          <w:b/>
          <w:bCs/>
          <w:sz w:val="72"/>
          <w:szCs w:val="72"/>
        </w:rPr>
      </w:pPr>
      <w:r w:rsidRPr="003D1823">
        <w:rPr>
          <w:rFonts w:ascii="DM Sans" w:hAnsi="DM Sans"/>
          <w:noProof/>
          <w:color w:val="3EB6FF" w:themeColor="text2" w:themeTint="99"/>
          <w:sz w:val="20"/>
          <w:szCs w:val="20"/>
        </w:rPr>
        <mc:AlternateContent>
          <mc:Choice Requires="wps">
            <w:drawing>
              <wp:anchor distT="0" distB="0" distL="114300" distR="114300" simplePos="0" relativeHeight="251658287" behindDoc="1" locked="0" layoutInCell="0" allowOverlap="1" wp14:anchorId="6BF2F2BF" wp14:editId="62577176">
                <wp:simplePos x="0" y="0"/>
                <wp:positionH relativeFrom="column">
                  <wp:posOffset>31750</wp:posOffset>
                </wp:positionH>
                <wp:positionV relativeFrom="paragraph">
                  <wp:posOffset>435662</wp:posOffset>
                </wp:positionV>
                <wp:extent cx="5882640" cy="0"/>
                <wp:effectExtent l="0" t="0" r="0" b="0"/>
                <wp:wrapNone/>
                <wp:docPr id="871945467"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640" cy="0"/>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79CBC583" id="Shape 3" o:spid="_x0000_s1026" style="position:absolute;z-index:-251658193;visibility:visible;mso-wrap-style:square;mso-wrap-distance-left:9pt;mso-wrap-distance-top:0;mso-wrap-distance-right:9pt;mso-wrap-distance-bottom:0;mso-position-horizontal:absolute;mso-position-horizontal-relative:text;mso-position-vertical:absolute;mso-position-vertical-relative:text" from="2.5pt,34.3pt" to="465.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" o:allowincell="f" filled="t" strokeweight=".84pt">
                <v:stroke joinstyle="miter"/>
                <o:lock v:ext="edit" shapetype="f"/>
              </v:line>
            </w:pict>
          </mc:Fallback>
        </mc:AlternateContent>
      </w:r>
      <w:r>
        <w:rPr>
          <w:b/>
          <w:sz w:val="28"/>
          <w:szCs w:val="32"/>
        </w:rPr>
        <w:t>as at</w:t>
      </w:r>
      <w:r w:rsidRPr="003D1823">
        <w:rPr>
          <w:b/>
          <w:sz w:val="28"/>
          <w:szCs w:val="32"/>
        </w:rPr>
        <w:t xml:space="preserve"> 31 March 202</w:t>
      </w:r>
      <w:r w:rsidR="008D224E">
        <w:rPr>
          <w:b/>
          <w:sz w:val="28"/>
          <w:szCs w:val="32"/>
        </w:rPr>
        <w:t>3</w:t>
      </w:r>
    </w:p>
    <w:p w14:paraId="1479993E" w14:textId="77777777" w:rsidR="004D227E" w:rsidRDefault="004D227E" w:rsidP="004D227E">
      <w:pPr>
        <w:spacing w:line="318" w:lineRule="auto"/>
        <w:ind w:right="2872"/>
        <w:jc w:val="center"/>
        <w:rPr>
          <w:rFonts w:ascii="DM Sans" w:eastAsia="Times New Roman" w:hAnsi="DM Sans"/>
          <w:bCs/>
          <w:sz w:val="23"/>
          <w:szCs w:val="23"/>
        </w:rPr>
      </w:pPr>
    </w:p>
    <w:tbl>
      <w:tblPr>
        <w:tblStyle w:val="TableGrid"/>
        <w:tblpPr w:leftFromText="180" w:rightFromText="180" w:vertAnchor="text" w:horzAnchor="margin" w:tblpXSpec="center" w:tblpY="4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CellMar>
          <w:top w:w="108" w:type="dxa"/>
          <w:bottom w:w="108" w:type="dxa"/>
        </w:tblCellMar>
        <w:tblLook w:val="04A0" w:firstRow="1" w:lastRow="0" w:firstColumn="1" w:lastColumn="0" w:noHBand="0" w:noVBand="1"/>
      </w:tblPr>
      <w:tblGrid>
        <w:gridCol w:w="2198"/>
        <w:gridCol w:w="3134"/>
        <w:gridCol w:w="3134"/>
      </w:tblGrid>
      <w:tr w:rsidR="0053335E" w14:paraId="74451CDA" w14:textId="77777777" w:rsidTr="00EA5522">
        <w:trPr>
          <w:trHeight w:val="719"/>
        </w:trPr>
        <w:tc>
          <w:tcPr>
            <w:tcW w:w="2198" w:type="dxa"/>
            <w:shd w:val="clear" w:color="auto" w:fill="0076BD" w:themeFill="text2"/>
            <w:vAlign w:val="bottom"/>
          </w:tcPr>
          <w:p w14:paraId="17F892A1" w14:textId="77777777" w:rsidR="0053335E" w:rsidRPr="00950896" w:rsidRDefault="0053335E" w:rsidP="00EA5522">
            <w:pPr>
              <w:pStyle w:val="NormalColumn"/>
              <w:spacing w:after="120"/>
              <w:rPr>
                <w:b/>
                <w:bCs/>
              </w:rPr>
            </w:pPr>
            <w:r>
              <w:rPr>
                <w:b/>
                <w:bCs/>
              </w:rPr>
              <w:t>INCOME</w:t>
            </w:r>
          </w:p>
        </w:tc>
        <w:tc>
          <w:tcPr>
            <w:tcW w:w="3134" w:type="dxa"/>
            <w:shd w:val="clear" w:color="auto" w:fill="0076BD" w:themeFill="text2"/>
            <w:vAlign w:val="bottom"/>
          </w:tcPr>
          <w:p w14:paraId="361DD952" w14:textId="77777777" w:rsidR="0053335E" w:rsidRPr="00950896" w:rsidRDefault="0053335E" w:rsidP="00EA5522">
            <w:pPr>
              <w:pStyle w:val="NormalColumn"/>
              <w:spacing w:after="120"/>
              <w:rPr>
                <w:b/>
                <w:bCs/>
              </w:rPr>
            </w:pPr>
            <w:r>
              <w:rPr>
                <w:b/>
                <w:bCs/>
              </w:rPr>
              <w:t>YEAR</w:t>
            </w:r>
          </w:p>
        </w:tc>
        <w:tc>
          <w:tcPr>
            <w:tcW w:w="3134" w:type="dxa"/>
            <w:shd w:val="clear" w:color="auto" w:fill="0076BD" w:themeFill="text2"/>
          </w:tcPr>
          <w:p w14:paraId="3226E66C" w14:textId="77777777" w:rsidR="0053335E" w:rsidRDefault="0053335E" w:rsidP="00EA5522">
            <w:pPr>
              <w:pStyle w:val="NormalColumn"/>
              <w:spacing w:after="120"/>
              <w:rPr>
                <w:b/>
                <w:bCs/>
              </w:rPr>
            </w:pPr>
          </w:p>
          <w:p w14:paraId="19628997" w14:textId="77777777" w:rsidR="0053335E" w:rsidRPr="00950896" w:rsidRDefault="0053335E" w:rsidP="00EA5522">
            <w:pPr>
              <w:pStyle w:val="NormalColumn"/>
              <w:spacing w:after="120"/>
              <w:rPr>
                <w:b/>
                <w:bCs/>
              </w:rPr>
            </w:pPr>
            <w:r>
              <w:rPr>
                <w:b/>
                <w:bCs/>
              </w:rPr>
              <w:t>YEAR</w:t>
            </w:r>
          </w:p>
        </w:tc>
      </w:tr>
      <w:tr w:rsidR="0053335E" w14:paraId="4CDD2453" w14:textId="77777777" w:rsidTr="00EA5522">
        <w:trPr>
          <w:trHeight w:val="628"/>
        </w:trPr>
        <w:tc>
          <w:tcPr>
            <w:tcW w:w="2198" w:type="dxa"/>
            <w:shd w:val="clear" w:color="auto" w:fill="5AC2B4" w:themeFill="accent1"/>
            <w:vAlign w:val="center"/>
          </w:tcPr>
          <w:p w14:paraId="1A70BD7A" w14:textId="77777777" w:rsidR="0053335E" w:rsidRDefault="0053335E" w:rsidP="00EA5522">
            <w:pPr>
              <w:pStyle w:val="NormalColumn"/>
            </w:pPr>
            <w:r w:rsidRPr="005953CA">
              <w:t>Diti sit dus idel eatiantibus</w:t>
            </w:r>
          </w:p>
        </w:tc>
        <w:tc>
          <w:tcPr>
            <w:tcW w:w="3134" w:type="dxa"/>
            <w:shd w:val="clear" w:color="auto" w:fill="5AC2B4" w:themeFill="accent1"/>
            <w:vAlign w:val="center"/>
          </w:tcPr>
          <w:p w14:paraId="7221A28C" w14:textId="77777777" w:rsidR="0053335E" w:rsidRDefault="0053335E" w:rsidP="00EA5522">
            <w:pPr>
              <w:pStyle w:val="NormalColumn"/>
            </w:pPr>
            <w:r w:rsidRPr="0017134C">
              <w:t>Cells should be set to a height of ‘at least 20mm’. They will then automatically scale to accommodate more text .</w:t>
            </w:r>
          </w:p>
        </w:tc>
        <w:tc>
          <w:tcPr>
            <w:tcW w:w="3134" w:type="dxa"/>
            <w:shd w:val="clear" w:color="auto" w:fill="5AC2B4" w:themeFill="accent1"/>
          </w:tcPr>
          <w:p w14:paraId="0F65BBAA" w14:textId="77777777" w:rsidR="0053335E" w:rsidRPr="0017134C" w:rsidRDefault="0053335E" w:rsidP="00EA5522">
            <w:pPr>
              <w:pStyle w:val="NormalColumn"/>
            </w:pPr>
          </w:p>
        </w:tc>
      </w:tr>
      <w:tr w:rsidR="0053335E" w14:paraId="688F5B88" w14:textId="77777777" w:rsidTr="00EA5522">
        <w:trPr>
          <w:trHeight w:val="880"/>
        </w:trPr>
        <w:tc>
          <w:tcPr>
            <w:tcW w:w="2198" w:type="dxa"/>
            <w:shd w:val="clear" w:color="auto" w:fill="5AC2B4" w:themeFill="accent1"/>
            <w:vAlign w:val="center"/>
          </w:tcPr>
          <w:p w14:paraId="5AC76D80" w14:textId="77777777" w:rsidR="0053335E" w:rsidRDefault="0053335E" w:rsidP="00EA5522">
            <w:pPr>
              <w:pStyle w:val="NormalColumn"/>
            </w:pPr>
            <w:r w:rsidRPr="005953CA">
              <w:t>Diti sit dus idel eatiantibus archiliquom.</w:t>
            </w:r>
          </w:p>
        </w:tc>
        <w:tc>
          <w:tcPr>
            <w:tcW w:w="3134" w:type="dxa"/>
            <w:shd w:val="clear" w:color="auto" w:fill="5AC2B4" w:themeFill="accent1"/>
            <w:vAlign w:val="center"/>
          </w:tcPr>
          <w:p w14:paraId="2FC0B02D" w14:textId="77777777" w:rsidR="0053335E" w:rsidRDefault="0053335E" w:rsidP="00EA5522">
            <w:pPr>
              <w:pStyle w:val="NormalColumn"/>
            </w:pPr>
            <w:r w:rsidRPr="0017134C">
              <w:t>Cell text is styled like this. Diti sit dus idel eatiantibus archiliquo te il ium reped que nos doloriatiore sin pa voluptas sequatum, eossinc tusandandem.</w:t>
            </w:r>
          </w:p>
        </w:tc>
        <w:tc>
          <w:tcPr>
            <w:tcW w:w="3134" w:type="dxa"/>
            <w:shd w:val="clear" w:color="auto" w:fill="5AC2B4" w:themeFill="accent1"/>
          </w:tcPr>
          <w:p w14:paraId="0E337EAD" w14:textId="77777777" w:rsidR="0053335E" w:rsidRPr="0017134C" w:rsidRDefault="0053335E" w:rsidP="00EA5522">
            <w:pPr>
              <w:pStyle w:val="NormalColumn"/>
            </w:pPr>
          </w:p>
        </w:tc>
      </w:tr>
      <w:tr w:rsidR="0053335E" w14:paraId="30F91853" w14:textId="77777777" w:rsidTr="00EA5522">
        <w:trPr>
          <w:trHeight w:val="897"/>
        </w:trPr>
        <w:tc>
          <w:tcPr>
            <w:tcW w:w="2198" w:type="dxa"/>
            <w:shd w:val="clear" w:color="auto" w:fill="5AC2B4" w:themeFill="accent1"/>
            <w:vAlign w:val="center"/>
          </w:tcPr>
          <w:p w14:paraId="5EB76272" w14:textId="77777777" w:rsidR="0053335E" w:rsidRDefault="0053335E" w:rsidP="00EA5522">
            <w:pPr>
              <w:pStyle w:val="NormalColumn"/>
            </w:pPr>
            <w:r w:rsidRPr="005953CA">
              <w:t xml:space="preserve">Eossinc tusandandem. </w:t>
            </w:r>
          </w:p>
        </w:tc>
        <w:tc>
          <w:tcPr>
            <w:tcW w:w="3134" w:type="dxa"/>
            <w:shd w:val="clear" w:color="auto" w:fill="5AC2B4" w:themeFill="accent1"/>
            <w:vAlign w:val="center"/>
          </w:tcPr>
          <w:p w14:paraId="3C489AC9" w14:textId="77777777" w:rsidR="0053335E" w:rsidRDefault="0053335E" w:rsidP="00EA5522">
            <w:pPr>
              <w:pStyle w:val="NormalColumn"/>
            </w:pPr>
            <w:r w:rsidRPr="0017134C">
              <w:t xml:space="preserve">Diti sit dus idel eatiantibus archiliquo te il ium reped que nos doloriatiore sin pa voluptas sequatum, eossinc tusandandem. </w:t>
            </w:r>
          </w:p>
        </w:tc>
        <w:tc>
          <w:tcPr>
            <w:tcW w:w="3134" w:type="dxa"/>
            <w:shd w:val="clear" w:color="auto" w:fill="5AC2B4" w:themeFill="accent1"/>
          </w:tcPr>
          <w:p w14:paraId="4866F606" w14:textId="77777777" w:rsidR="0053335E" w:rsidRPr="0017134C" w:rsidRDefault="0053335E" w:rsidP="00EA5522">
            <w:pPr>
              <w:pStyle w:val="NormalColumn"/>
            </w:pPr>
          </w:p>
        </w:tc>
      </w:tr>
    </w:tbl>
    <w:p w14:paraId="5F270151" w14:textId="77777777" w:rsidR="0053335E" w:rsidRDefault="0053335E" w:rsidP="004D227E">
      <w:pPr>
        <w:spacing w:line="318" w:lineRule="auto"/>
        <w:ind w:right="2872"/>
        <w:jc w:val="center"/>
        <w:rPr>
          <w:rFonts w:ascii="DM Sans" w:eastAsia="Times New Roman" w:hAnsi="DM Sans"/>
          <w:bCs/>
          <w:sz w:val="23"/>
          <w:szCs w:val="23"/>
        </w:rPr>
      </w:pPr>
    </w:p>
    <w:p w14:paraId="766A601B" w14:textId="77777777" w:rsidR="0053335E" w:rsidRDefault="0053335E" w:rsidP="004D227E">
      <w:pPr>
        <w:spacing w:line="318" w:lineRule="auto"/>
        <w:ind w:right="2872"/>
        <w:jc w:val="center"/>
        <w:rPr>
          <w:rFonts w:ascii="DM Sans" w:eastAsia="Times New Roman" w:hAnsi="DM Sans"/>
          <w:bCs/>
          <w:sz w:val="23"/>
          <w:szCs w:val="23"/>
        </w:rPr>
      </w:pPr>
    </w:p>
    <w:p w14:paraId="69F5EA49" w14:textId="77777777" w:rsidR="0053335E" w:rsidRDefault="0053335E" w:rsidP="004D227E">
      <w:pPr>
        <w:spacing w:line="318" w:lineRule="auto"/>
        <w:ind w:right="2872"/>
        <w:jc w:val="center"/>
        <w:rPr>
          <w:rFonts w:ascii="DM Sans" w:eastAsia="Times New Roman" w:hAnsi="DM Sans"/>
          <w:bCs/>
          <w:sz w:val="23"/>
          <w:szCs w:val="23"/>
        </w:rPr>
      </w:pPr>
    </w:p>
    <w:p w14:paraId="1A29E3BD" w14:textId="77777777" w:rsidR="0053335E" w:rsidRDefault="0053335E" w:rsidP="004D227E">
      <w:pPr>
        <w:spacing w:line="318" w:lineRule="auto"/>
        <w:ind w:right="2872"/>
        <w:jc w:val="center"/>
        <w:rPr>
          <w:rFonts w:ascii="DM Sans" w:eastAsia="Times New Roman" w:hAnsi="DM Sans"/>
          <w:bCs/>
          <w:sz w:val="23"/>
          <w:szCs w:val="23"/>
        </w:rPr>
      </w:pPr>
    </w:p>
    <w:p w14:paraId="54128EBE" w14:textId="77777777" w:rsidR="0053335E" w:rsidRDefault="0053335E" w:rsidP="004D227E">
      <w:pPr>
        <w:spacing w:line="318" w:lineRule="auto"/>
        <w:ind w:right="2872"/>
        <w:jc w:val="center"/>
        <w:rPr>
          <w:rFonts w:ascii="DM Sans" w:eastAsia="Times New Roman" w:hAnsi="DM Sans"/>
          <w:bCs/>
          <w:sz w:val="23"/>
          <w:szCs w:val="23"/>
        </w:rPr>
      </w:pPr>
    </w:p>
    <w:p w14:paraId="66FAFAFE" w14:textId="77777777" w:rsidR="0053335E" w:rsidRDefault="0053335E" w:rsidP="004D227E">
      <w:pPr>
        <w:spacing w:line="318" w:lineRule="auto"/>
        <w:ind w:right="2872"/>
        <w:jc w:val="center"/>
        <w:rPr>
          <w:rFonts w:ascii="DM Sans" w:eastAsia="Times New Roman" w:hAnsi="DM Sans"/>
          <w:bCs/>
          <w:sz w:val="23"/>
          <w:szCs w:val="23"/>
        </w:rPr>
      </w:pPr>
    </w:p>
    <w:p w14:paraId="457BD8A9" w14:textId="77777777" w:rsidR="0053335E" w:rsidRDefault="0053335E" w:rsidP="004D227E">
      <w:pPr>
        <w:spacing w:line="318" w:lineRule="auto"/>
        <w:ind w:right="2872"/>
        <w:jc w:val="center"/>
        <w:rPr>
          <w:rFonts w:ascii="DM Sans" w:eastAsia="Times New Roman" w:hAnsi="DM Sans"/>
          <w:bCs/>
          <w:sz w:val="23"/>
          <w:szCs w:val="23"/>
        </w:rPr>
      </w:pPr>
    </w:p>
    <w:p w14:paraId="3B33A4EF" w14:textId="77777777" w:rsidR="0053335E" w:rsidRDefault="0053335E" w:rsidP="004D227E">
      <w:pPr>
        <w:spacing w:line="318" w:lineRule="auto"/>
        <w:ind w:right="2872"/>
        <w:jc w:val="center"/>
        <w:rPr>
          <w:rFonts w:ascii="DM Sans" w:eastAsia="Times New Roman" w:hAnsi="DM Sans"/>
          <w:bCs/>
          <w:sz w:val="23"/>
          <w:szCs w:val="23"/>
        </w:rPr>
      </w:pPr>
    </w:p>
    <w:p w14:paraId="474B40FC" w14:textId="77777777" w:rsidR="0053335E" w:rsidRDefault="0053335E" w:rsidP="004D227E">
      <w:pPr>
        <w:spacing w:line="318" w:lineRule="auto"/>
        <w:ind w:right="2872"/>
        <w:jc w:val="center"/>
        <w:rPr>
          <w:rFonts w:ascii="DM Sans" w:eastAsia="Times New Roman" w:hAnsi="DM Sans"/>
          <w:bCs/>
          <w:sz w:val="23"/>
          <w:szCs w:val="23"/>
        </w:rPr>
      </w:pPr>
    </w:p>
    <w:p w14:paraId="2D08ED6C" w14:textId="77777777" w:rsidR="0053335E" w:rsidRDefault="0053335E" w:rsidP="004D227E">
      <w:pPr>
        <w:spacing w:line="318" w:lineRule="auto"/>
        <w:ind w:right="2872"/>
        <w:jc w:val="center"/>
        <w:rPr>
          <w:rFonts w:ascii="DM Sans" w:eastAsia="Times New Roman" w:hAnsi="DM Sans"/>
          <w:bCs/>
          <w:sz w:val="23"/>
          <w:szCs w:val="23"/>
        </w:rPr>
      </w:pPr>
    </w:p>
    <w:p w14:paraId="4A8914F6" w14:textId="77777777" w:rsidR="0053335E" w:rsidRDefault="0053335E" w:rsidP="004D227E">
      <w:pPr>
        <w:spacing w:line="318" w:lineRule="auto"/>
        <w:ind w:right="2872"/>
        <w:jc w:val="center"/>
        <w:rPr>
          <w:rFonts w:ascii="DM Sans" w:eastAsia="Times New Roman" w:hAnsi="DM Sans"/>
          <w:bCs/>
          <w:sz w:val="23"/>
          <w:szCs w:val="23"/>
        </w:rPr>
      </w:pPr>
    </w:p>
    <w:p w14:paraId="07F5FB36" w14:textId="77777777" w:rsidR="0053335E" w:rsidRDefault="0053335E" w:rsidP="004D227E">
      <w:pPr>
        <w:spacing w:line="318" w:lineRule="auto"/>
        <w:ind w:right="2872"/>
        <w:jc w:val="center"/>
        <w:rPr>
          <w:rFonts w:ascii="DM Sans" w:eastAsia="Times New Roman" w:hAnsi="DM Sans"/>
          <w:bCs/>
          <w:sz w:val="23"/>
          <w:szCs w:val="23"/>
        </w:rPr>
      </w:pPr>
    </w:p>
    <w:p w14:paraId="02B2F1EE" w14:textId="77777777" w:rsidR="0053335E" w:rsidRDefault="0053335E" w:rsidP="004D227E">
      <w:pPr>
        <w:spacing w:line="318" w:lineRule="auto"/>
        <w:ind w:right="2872"/>
        <w:jc w:val="center"/>
        <w:rPr>
          <w:rFonts w:ascii="DM Sans" w:eastAsia="Times New Roman" w:hAnsi="DM Sans"/>
          <w:bCs/>
          <w:sz w:val="23"/>
          <w:szCs w:val="23"/>
        </w:rPr>
      </w:pPr>
    </w:p>
    <w:p w14:paraId="25F7EA7D" w14:textId="77777777" w:rsidR="0053335E" w:rsidRDefault="0053335E" w:rsidP="004D227E">
      <w:pPr>
        <w:spacing w:line="318" w:lineRule="auto"/>
        <w:ind w:right="2872"/>
        <w:jc w:val="center"/>
        <w:rPr>
          <w:rFonts w:ascii="DM Sans" w:eastAsia="Times New Roman" w:hAnsi="DM Sans"/>
          <w:bCs/>
          <w:sz w:val="23"/>
          <w:szCs w:val="23"/>
        </w:rPr>
      </w:pPr>
      <w:r w:rsidRPr="00CA3F2A">
        <w:rPr>
          <w:noProof/>
        </w:rPr>
        <w:drawing>
          <wp:anchor distT="0" distB="0" distL="114300" distR="114300" simplePos="0" relativeHeight="251658290" behindDoc="0" locked="0" layoutInCell="1" allowOverlap="1" wp14:anchorId="4FA8A13F" wp14:editId="133EBE83">
            <wp:simplePos x="0" y="0"/>
            <wp:positionH relativeFrom="page">
              <wp:posOffset>105670</wp:posOffset>
            </wp:positionH>
            <wp:positionV relativeFrom="page">
              <wp:posOffset>8005009</wp:posOffset>
            </wp:positionV>
            <wp:extent cx="1019332" cy="2573134"/>
            <wp:effectExtent l="0" t="0" r="9525" b="0"/>
            <wp:wrapNone/>
            <wp:docPr id="882980156" name="Graphic 88298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12193" name=""/>
                    <pic:cNvPicPr/>
                  </pic:nvPicPr>
                  <pic:blipFill>
                    <a:blip r:embed="rId63">
                      <a:extLst>
                        <a:ext uri="{28A0092B-C50C-407E-A947-70E740481C1C}">
                          <a14:useLocalDpi xmlns:a14="http://schemas.microsoft.com/office/drawing/2010/main"/>
                        </a:ext>
                        <a:ext uri="{96DAC541-7B7A-43D3-8B79-37D633B846F1}">
                          <asvg:svgBlip xmlns:asvg="http://schemas.microsoft.com/office/drawing/2016/SVG/main" r:embed="rId64"/>
                        </a:ext>
                      </a:extLst>
                    </a:blip>
                    <a:stretch>
                      <a:fillRect/>
                    </a:stretch>
                  </pic:blipFill>
                  <pic:spPr>
                    <a:xfrm>
                      <a:off x="0" y="0"/>
                      <a:ext cx="1019332" cy="2573134"/>
                    </a:xfrm>
                    <a:prstGeom prst="rect">
                      <a:avLst/>
                    </a:prstGeom>
                  </pic:spPr>
                </pic:pic>
              </a:graphicData>
            </a:graphic>
            <wp14:sizeRelH relativeFrom="margin">
              <wp14:pctWidth>0</wp14:pctWidth>
            </wp14:sizeRelH>
            <wp14:sizeRelV relativeFrom="margin">
              <wp14:pctHeight>0</wp14:pctHeight>
            </wp14:sizeRelV>
          </wp:anchor>
        </w:drawing>
      </w:r>
    </w:p>
    <w:p w14:paraId="32EB8BA4" w14:textId="77777777" w:rsidR="0053335E" w:rsidRDefault="0053335E" w:rsidP="004D227E">
      <w:pPr>
        <w:spacing w:line="318" w:lineRule="auto"/>
        <w:ind w:right="2872"/>
        <w:jc w:val="center"/>
        <w:rPr>
          <w:rFonts w:ascii="DM Sans" w:eastAsia="Times New Roman" w:hAnsi="DM Sans"/>
          <w:bCs/>
          <w:sz w:val="23"/>
          <w:szCs w:val="23"/>
        </w:rPr>
      </w:pPr>
      <w:r w:rsidRPr="00CA3F2A">
        <w:rPr>
          <w:noProof/>
        </w:rPr>
        <mc:AlternateContent>
          <mc:Choice Requires="wps">
            <w:drawing>
              <wp:anchor distT="0" distB="0" distL="114300" distR="114300" simplePos="0" relativeHeight="251658289" behindDoc="0" locked="0" layoutInCell="1" allowOverlap="1" wp14:anchorId="691F6C26" wp14:editId="7584CF5C">
                <wp:simplePos x="0" y="0"/>
                <wp:positionH relativeFrom="margin">
                  <wp:posOffset>-74670</wp:posOffset>
                </wp:positionH>
                <wp:positionV relativeFrom="page">
                  <wp:posOffset>8627944</wp:posOffset>
                </wp:positionV>
                <wp:extent cx="1693888" cy="1708879"/>
                <wp:effectExtent l="0" t="0" r="1905" b="5715"/>
                <wp:wrapNone/>
                <wp:docPr id="937295465" name="Rectangle 5"/>
                <wp:cNvGraphicFramePr/>
                <a:graphic xmlns:a="http://schemas.openxmlformats.org/drawingml/2006/main">
                  <a:graphicData uri="http://schemas.microsoft.com/office/word/2010/wordprocessingShape">
                    <wps:wsp>
                      <wps:cNvSpPr/>
                      <wps:spPr>
                        <a:xfrm>
                          <a:off x="0" y="0"/>
                          <a:ext cx="1693888" cy="1708879"/>
                        </a:xfrm>
                        <a:prstGeom prst="rect">
                          <a:avLst/>
                        </a:prstGeom>
                        <a:blipFill>
                          <a:blip r:embed="rId65" cstate="email">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7F95D" id="Rectangle 5" o:spid="_x0000_s1026" style="position:absolute;margin-left:-5.9pt;margin-top:679.35pt;width:133.4pt;height:134.5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" stroked="f" strokeweight="1pt">
                <v:fill r:id="rId66" o:title="" recolor="t" rotate="t" type="frame"/>
                <w10:wrap anchorx="margin" anchory="page"/>
              </v:rect>
            </w:pict>
          </mc:Fallback>
        </mc:AlternateContent>
      </w:r>
    </w:p>
    <w:p w14:paraId="1158CEF9" w14:textId="77777777" w:rsidR="0053335E" w:rsidRDefault="0053335E" w:rsidP="004D227E">
      <w:pPr>
        <w:spacing w:line="318" w:lineRule="auto"/>
        <w:ind w:right="2872"/>
        <w:jc w:val="center"/>
        <w:rPr>
          <w:rFonts w:ascii="DM Sans" w:eastAsia="Times New Roman" w:hAnsi="DM Sans"/>
          <w:bCs/>
          <w:sz w:val="23"/>
          <w:szCs w:val="23"/>
        </w:rPr>
      </w:pPr>
    </w:p>
    <w:p w14:paraId="1708E95F" w14:textId="77777777" w:rsidR="0053335E" w:rsidRDefault="0053335E" w:rsidP="004D227E">
      <w:pPr>
        <w:spacing w:line="318" w:lineRule="auto"/>
        <w:ind w:right="2872"/>
        <w:jc w:val="center"/>
        <w:rPr>
          <w:rFonts w:ascii="DM Sans" w:eastAsia="Times New Roman" w:hAnsi="DM Sans"/>
          <w:bCs/>
          <w:sz w:val="23"/>
          <w:szCs w:val="23"/>
        </w:rPr>
      </w:pPr>
    </w:p>
    <w:p w14:paraId="4BED9CDB" w14:textId="77777777" w:rsidR="0053335E" w:rsidRDefault="0053335E" w:rsidP="004D227E">
      <w:pPr>
        <w:spacing w:line="318" w:lineRule="auto"/>
        <w:ind w:right="2872"/>
        <w:jc w:val="center"/>
        <w:rPr>
          <w:rFonts w:ascii="DM Sans" w:eastAsia="Times New Roman" w:hAnsi="DM Sans"/>
          <w:bCs/>
          <w:sz w:val="23"/>
          <w:szCs w:val="23"/>
        </w:rPr>
      </w:pPr>
    </w:p>
    <w:p w14:paraId="75A75200" w14:textId="77777777" w:rsidR="0053335E" w:rsidRDefault="0053335E" w:rsidP="004D227E">
      <w:pPr>
        <w:spacing w:line="318" w:lineRule="auto"/>
        <w:ind w:right="2872"/>
        <w:jc w:val="center"/>
        <w:rPr>
          <w:rFonts w:ascii="DM Sans" w:eastAsia="Times New Roman" w:hAnsi="DM Sans"/>
          <w:bCs/>
          <w:sz w:val="23"/>
          <w:szCs w:val="23"/>
        </w:rPr>
      </w:pPr>
    </w:p>
    <w:p w14:paraId="2F01BF0A" w14:textId="77777777" w:rsidR="0053335E" w:rsidRDefault="0053335E" w:rsidP="004D227E">
      <w:pPr>
        <w:spacing w:line="318" w:lineRule="auto"/>
        <w:ind w:right="2872"/>
        <w:jc w:val="center"/>
        <w:rPr>
          <w:rFonts w:ascii="DM Sans" w:eastAsia="Times New Roman" w:hAnsi="DM Sans"/>
          <w:bCs/>
          <w:sz w:val="23"/>
          <w:szCs w:val="23"/>
        </w:rPr>
      </w:pPr>
    </w:p>
    <w:p w14:paraId="710AB1FB" w14:textId="77777777" w:rsidR="0092648A" w:rsidRPr="003D1823" w:rsidRDefault="0092648A" w:rsidP="0092648A">
      <w:pPr>
        <w:spacing w:line="318" w:lineRule="auto"/>
        <w:ind w:right="1932"/>
        <w:rPr>
          <w:rFonts w:asciiTheme="majorHAnsi" w:hAnsiTheme="majorHAnsi" w:cstheme="majorHAnsi"/>
          <w:sz w:val="32"/>
          <w:szCs w:val="32"/>
        </w:rPr>
      </w:pPr>
      <w:r w:rsidRPr="003D1823">
        <w:rPr>
          <w:b/>
          <w:bCs/>
          <w:noProof/>
          <w:sz w:val="72"/>
          <w:szCs w:val="72"/>
        </w:rPr>
        <w:lastRenderedPageBreak/>
        <w:drawing>
          <wp:anchor distT="0" distB="0" distL="114300" distR="114300" simplePos="0" relativeHeight="251658294" behindDoc="0" locked="0" layoutInCell="1" allowOverlap="1" wp14:anchorId="0313E94C" wp14:editId="2DE9B93D">
            <wp:simplePos x="0" y="0"/>
            <wp:positionH relativeFrom="column">
              <wp:posOffset>5272620</wp:posOffset>
            </wp:positionH>
            <wp:positionV relativeFrom="paragraph">
              <wp:posOffset>-467245</wp:posOffset>
            </wp:positionV>
            <wp:extent cx="1713600" cy="2475200"/>
            <wp:effectExtent l="0" t="0" r="1270" b="1905"/>
            <wp:wrapNone/>
            <wp:docPr id="736999552" name="Graphic 73699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13600" cy="2475200"/>
                    </a:xfrm>
                    <a:prstGeom prst="rect">
                      <a:avLst/>
                    </a:prstGeom>
                  </pic:spPr>
                </pic:pic>
              </a:graphicData>
            </a:graphic>
            <wp14:sizeRelH relativeFrom="margin">
              <wp14:pctWidth>0</wp14:pctWidth>
            </wp14:sizeRelH>
            <wp14:sizeRelV relativeFrom="margin">
              <wp14:pctHeight>0</wp14:pctHeight>
            </wp14:sizeRelV>
          </wp:anchor>
        </w:drawing>
      </w:r>
      <w:r w:rsidRPr="003D1823">
        <w:rPr>
          <w:rFonts w:asciiTheme="majorHAnsi" w:eastAsia="Times New Roman" w:hAnsiTheme="majorHAnsi" w:cstheme="majorHAnsi"/>
          <w:b/>
          <w:bCs/>
          <w:sz w:val="32"/>
          <w:szCs w:val="32"/>
        </w:rPr>
        <w:t>XYZ LPC</w:t>
      </w:r>
    </w:p>
    <w:p w14:paraId="425AD1BC" w14:textId="77777777" w:rsidR="0092648A" w:rsidRDefault="0092648A" w:rsidP="0092648A">
      <w:pPr>
        <w:pStyle w:val="Heading1"/>
        <w:spacing w:line="276" w:lineRule="auto"/>
        <w:rPr>
          <w:b/>
          <w:bCs/>
          <w:sz w:val="72"/>
          <w:szCs w:val="72"/>
        </w:rPr>
      </w:pPr>
      <w:r>
        <w:rPr>
          <w:b/>
          <w:bCs/>
          <w:sz w:val="72"/>
          <w:szCs w:val="72"/>
        </w:rPr>
        <w:t xml:space="preserve">Notes to the Financial Statements </w:t>
      </w:r>
    </w:p>
    <w:p w14:paraId="312CF456" w14:textId="77777777" w:rsidR="0092648A" w:rsidRPr="0053335E" w:rsidRDefault="0092648A" w:rsidP="0092648A">
      <w:pPr>
        <w:pStyle w:val="Heading1"/>
        <w:spacing w:line="276" w:lineRule="auto"/>
        <w:rPr>
          <w:b/>
          <w:bCs/>
          <w:sz w:val="72"/>
          <w:szCs w:val="72"/>
        </w:rPr>
      </w:pPr>
      <w:r w:rsidRPr="003D1823">
        <w:rPr>
          <w:rFonts w:ascii="DM Sans" w:hAnsi="DM Sans"/>
          <w:noProof/>
          <w:color w:val="3EB6FF" w:themeColor="text2" w:themeTint="99"/>
          <w:sz w:val="20"/>
          <w:szCs w:val="20"/>
        </w:rPr>
        <mc:AlternateContent>
          <mc:Choice Requires="wps">
            <w:drawing>
              <wp:anchor distT="0" distB="0" distL="114300" distR="114300" simplePos="0" relativeHeight="251658293" behindDoc="1" locked="0" layoutInCell="0" allowOverlap="1" wp14:anchorId="7A742E94" wp14:editId="562BD74E">
                <wp:simplePos x="0" y="0"/>
                <wp:positionH relativeFrom="column">
                  <wp:posOffset>31750</wp:posOffset>
                </wp:positionH>
                <wp:positionV relativeFrom="paragraph">
                  <wp:posOffset>435662</wp:posOffset>
                </wp:positionV>
                <wp:extent cx="5882640" cy="0"/>
                <wp:effectExtent l="0" t="0" r="0" b="0"/>
                <wp:wrapNone/>
                <wp:docPr id="1723139380"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640" cy="0"/>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1F796EA7" id="Shape 3" o:spid="_x0000_s1026" style="position:absolute;z-index:-251658187;visibility:visible;mso-wrap-style:square;mso-wrap-distance-left:9pt;mso-wrap-distance-top:0;mso-wrap-distance-right:9pt;mso-wrap-distance-bottom:0;mso-position-horizontal:absolute;mso-position-horizontal-relative:text;mso-position-vertical:absolute;mso-position-vertical-relative:text" from="2.5pt,34.3pt" to="465.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" o:allowincell="f" filled="t" strokeweight=".84pt">
                <v:stroke joinstyle="miter"/>
                <o:lock v:ext="edit" shapetype="f"/>
              </v:line>
            </w:pict>
          </mc:Fallback>
        </mc:AlternateContent>
      </w:r>
      <w:r>
        <w:rPr>
          <w:b/>
          <w:sz w:val="28"/>
          <w:szCs w:val="32"/>
        </w:rPr>
        <w:t>Year ended</w:t>
      </w:r>
      <w:r w:rsidRPr="003D1823">
        <w:rPr>
          <w:b/>
          <w:sz w:val="28"/>
          <w:szCs w:val="32"/>
        </w:rPr>
        <w:t xml:space="preserve"> 31 March 202</w:t>
      </w:r>
      <w:r w:rsidR="008D224E">
        <w:rPr>
          <w:b/>
          <w:sz w:val="28"/>
          <w:szCs w:val="32"/>
        </w:rPr>
        <w:t>3</w:t>
      </w:r>
    </w:p>
    <w:p w14:paraId="24A65552" w14:textId="77777777" w:rsidR="0092648A" w:rsidRPr="0092648A" w:rsidRDefault="0092648A" w:rsidP="0092648A">
      <w:pPr>
        <w:pStyle w:val="FirstParagraph-Style1"/>
      </w:pPr>
      <w:r w:rsidRPr="0092648A">
        <w:t>Accounting Policies</w:t>
      </w:r>
    </w:p>
    <w:p w14:paraId="1C23E89B" w14:textId="77777777" w:rsidR="0092648A" w:rsidRPr="0092648A" w:rsidRDefault="0092648A" w:rsidP="0092648A">
      <w:pPr>
        <w:pStyle w:val="FirstParagraph-Style1"/>
      </w:pPr>
    </w:p>
    <w:p w14:paraId="289F5688" w14:textId="77777777" w:rsidR="0092648A" w:rsidRPr="0092648A" w:rsidRDefault="0092648A" w:rsidP="0092648A">
      <w:pPr>
        <w:pStyle w:val="FirstParagraph-Style1"/>
      </w:pPr>
      <w:r w:rsidRPr="0092648A">
        <w:t>With the exception of some disclosures, the financial statements have been prepared in compliance with FRS 102 Section 1A and under the historical cost convention. The financial statements are prepared in sterling, which is the functional currency and monetary amounts in these accounts are rounded to the nearest £. The financial statements present information about the committee as a single entity. The following principal accounting policies have been applied:</w:t>
      </w:r>
    </w:p>
    <w:p w14:paraId="03C7592E" w14:textId="77777777" w:rsidR="0092648A" w:rsidRPr="0092648A" w:rsidRDefault="0092648A" w:rsidP="0092648A">
      <w:pPr>
        <w:pStyle w:val="FirstParagraph-Style1"/>
      </w:pPr>
    </w:p>
    <w:p w14:paraId="11B4EEEA" w14:textId="77777777" w:rsidR="0092648A" w:rsidRPr="0092648A" w:rsidRDefault="0092648A" w:rsidP="0092648A">
      <w:pPr>
        <w:pStyle w:val="FirstParagraph-Style1"/>
      </w:pPr>
      <w:r w:rsidRPr="0092648A">
        <w:t>Income and Expenditure</w:t>
      </w:r>
    </w:p>
    <w:p w14:paraId="653E3922" w14:textId="77777777" w:rsidR="0092648A" w:rsidRDefault="0092648A" w:rsidP="0092648A">
      <w:pPr>
        <w:pStyle w:val="FirstParagraph-Style1"/>
      </w:pPr>
      <w:r w:rsidRPr="0092648A">
        <w:t>Both income and expenditure are accounted for on the accruals basis. The primary source of income shown in the financial statements consists of levies from NHSBA Contractors in respect of that period.</w:t>
      </w:r>
    </w:p>
    <w:p w14:paraId="1F22BB0D" w14:textId="77777777" w:rsidR="0092648A" w:rsidRPr="0092648A" w:rsidRDefault="00C23AAB" w:rsidP="0092648A">
      <w:pPr>
        <w:pStyle w:val="FirstParagraph-Style1"/>
      </w:pPr>
      <w:r w:rsidRPr="00D8050C">
        <w:rPr>
          <w:noProof/>
        </w:rPr>
        <w:drawing>
          <wp:anchor distT="0" distB="0" distL="114300" distR="114300" simplePos="0" relativeHeight="251658322" behindDoc="1" locked="0" layoutInCell="1" allowOverlap="1" wp14:anchorId="6AEFA8C5" wp14:editId="072A7AD1">
            <wp:simplePos x="0" y="0"/>
            <wp:positionH relativeFrom="page">
              <wp:posOffset>-145473</wp:posOffset>
            </wp:positionH>
            <wp:positionV relativeFrom="page">
              <wp:posOffset>6961909</wp:posOffset>
            </wp:positionV>
            <wp:extent cx="6359237" cy="3882226"/>
            <wp:effectExtent l="0" t="0" r="0" b="4445"/>
            <wp:wrapNone/>
            <wp:docPr id="1493573593" name="Graphic 149357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19216" name=""/>
                    <pic:cNvPicPr/>
                  </pic:nvPicPr>
                  <pic:blipFill rotWithShape="1">
                    <a:blip r:embed="rId53">
                      <a:extLst>
                        <a:ext uri="{28A0092B-C50C-407E-A947-70E740481C1C}">
                          <a14:useLocalDpi xmlns:a14="http://schemas.microsoft.com/office/drawing/2010/main"/>
                        </a:ext>
                        <a:ext uri="{96DAC541-7B7A-43D3-8B79-37D633B846F1}">
                          <asvg:svgBlip xmlns:asvg="http://schemas.microsoft.com/office/drawing/2016/SVG/main" r:embed="rId54"/>
                        </a:ext>
                      </a:extLst>
                    </a:blip>
                    <a:srcRect r="17125"/>
                    <a:stretch/>
                  </pic:blipFill>
                  <pic:spPr bwMode="auto">
                    <a:xfrm>
                      <a:off x="0" y="0"/>
                      <a:ext cx="6359607" cy="3882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E9234" w14:textId="77777777" w:rsidR="0092648A" w:rsidRDefault="0092648A" w:rsidP="0092648A">
      <w:pPr>
        <w:pStyle w:val="FirstParagraph-Style1"/>
      </w:pPr>
      <w:r w:rsidRPr="0092648A">
        <w:t>Judgements and Key Sources of Estimation Uncertainty</w:t>
      </w:r>
    </w:p>
    <w:p w14:paraId="36EB9C60" w14:textId="77777777" w:rsidR="0092648A" w:rsidRPr="0092648A" w:rsidRDefault="0092648A" w:rsidP="0092648A">
      <w:pPr>
        <w:pStyle w:val="FirstParagraph-Style1"/>
      </w:pPr>
      <w:r w:rsidRPr="0092648A">
        <w:t>The preparation of the financial statements requires management to make judgements, estimates and assumptions that effect the amount reported. These estimates and judgements are continually reviewed and are based on experience and other factors, including expectations of future events that are believed to be reasonable under the circumstances.</w:t>
      </w:r>
    </w:p>
    <w:p w14:paraId="07DACD4B" w14:textId="77777777" w:rsidR="0092648A" w:rsidRDefault="0092648A" w:rsidP="0092648A">
      <w:pPr>
        <w:pStyle w:val="FirstParagraph-Style1"/>
      </w:pPr>
    </w:p>
    <w:p w14:paraId="7002757C" w14:textId="77777777" w:rsidR="0092648A" w:rsidRDefault="0092648A" w:rsidP="0092648A">
      <w:pPr>
        <w:spacing w:line="276" w:lineRule="auto"/>
        <w:ind w:right="20"/>
        <w:jc w:val="both"/>
        <w:rPr>
          <w:rFonts w:asciiTheme="majorHAnsi" w:eastAsia="Times New Roman" w:hAnsiTheme="majorHAnsi" w:cstheme="majorHAnsi"/>
          <w:sz w:val="26"/>
          <w:szCs w:val="26"/>
        </w:rPr>
      </w:pPr>
    </w:p>
    <w:p w14:paraId="2961FB94" w14:textId="77777777" w:rsidR="0092648A" w:rsidRDefault="0092648A" w:rsidP="0092648A">
      <w:pPr>
        <w:spacing w:line="276" w:lineRule="auto"/>
        <w:ind w:right="20"/>
        <w:jc w:val="both"/>
        <w:rPr>
          <w:rFonts w:asciiTheme="majorHAnsi" w:eastAsia="Times New Roman" w:hAnsiTheme="majorHAnsi" w:cstheme="majorHAnsi"/>
          <w:sz w:val="26"/>
          <w:szCs w:val="26"/>
        </w:rPr>
      </w:pPr>
    </w:p>
    <w:p w14:paraId="2EFD150A" w14:textId="77777777" w:rsidR="0092648A" w:rsidRDefault="0092648A" w:rsidP="0092648A">
      <w:pPr>
        <w:spacing w:line="276" w:lineRule="auto"/>
        <w:ind w:right="20"/>
        <w:jc w:val="both"/>
        <w:rPr>
          <w:rFonts w:asciiTheme="majorHAnsi" w:eastAsia="Times New Roman" w:hAnsiTheme="majorHAnsi" w:cstheme="majorHAnsi"/>
          <w:sz w:val="26"/>
          <w:szCs w:val="26"/>
        </w:rPr>
      </w:pPr>
    </w:p>
    <w:p w14:paraId="3E1CE3EB" w14:textId="77777777" w:rsidR="0092648A" w:rsidRDefault="0092648A" w:rsidP="0092648A">
      <w:pPr>
        <w:spacing w:line="276" w:lineRule="auto"/>
        <w:ind w:right="20"/>
        <w:jc w:val="both"/>
        <w:rPr>
          <w:rFonts w:asciiTheme="majorHAnsi" w:eastAsia="Times New Roman" w:hAnsiTheme="majorHAnsi" w:cstheme="majorHAnsi"/>
          <w:sz w:val="26"/>
          <w:szCs w:val="26"/>
        </w:rPr>
      </w:pPr>
    </w:p>
    <w:p w14:paraId="75608C8E" w14:textId="77777777" w:rsidR="0092648A" w:rsidRPr="0092648A" w:rsidRDefault="0092648A" w:rsidP="0092648A">
      <w:pPr>
        <w:pStyle w:val="FirstParagraph-Style1"/>
        <w:rPr>
          <w:b/>
          <w:bCs/>
        </w:rPr>
      </w:pPr>
      <w:r w:rsidRPr="0092648A">
        <w:rPr>
          <w:b/>
          <w:bCs/>
        </w:rPr>
        <w:lastRenderedPageBreak/>
        <w:t>Depreciation</w:t>
      </w:r>
    </w:p>
    <w:p w14:paraId="13FD09CB" w14:textId="77777777" w:rsidR="0092648A" w:rsidRPr="0092648A" w:rsidRDefault="0092648A" w:rsidP="0092648A">
      <w:pPr>
        <w:pStyle w:val="FirstParagraph-Style1"/>
        <w:rPr>
          <w:b/>
          <w:bCs/>
        </w:rPr>
      </w:pPr>
      <w:r w:rsidRPr="0092648A">
        <w:t>Depreciation is calculated on a straight line basis on furniture and fittings, computer and office equipment, and motor vehicles at the following rates:</w:t>
      </w:r>
    </w:p>
    <w:p w14:paraId="6D6D5AEE" w14:textId="77777777" w:rsidR="0092648A" w:rsidRPr="0092648A" w:rsidRDefault="0092648A" w:rsidP="0092648A">
      <w:pPr>
        <w:pStyle w:val="FirstParagraph-Style1"/>
      </w:pPr>
    </w:p>
    <w:tbl>
      <w:tblPr>
        <w:tblW w:w="0" w:type="auto"/>
        <w:tblInd w:w="371" w:type="dxa"/>
        <w:tblLayout w:type="fixed"/>
        <w:tblCellMar>
          <w:left w:w="0" w:type="dxa"/>
          <w:right w:w="0" w:type="dxa"/>
        </w:tblCellMar>
        <w:tblLook w:val="04A0" w:firstRow="1" w:lastRow="0" w:firstColumn="1" w:lastColumn="0" w:noHBand="0" w:noVBand="1"/>
      </w:tblPr>
      <w:tblGrid>
        <w:gridCol w:w="3100"/>
        <w:gridCol w:w="3045"/>
      </w:tblGrid>
      <w:tr w:rsidR="0092648A" w:rsidRPr="0092648A" w14:paraId="1DA69F50" w14:textId="77777777" w:rsidTr="00EA5522">
        <w:trPr>
          <w:trHeight w:val="265"/>
        </w:trPr>
        <w:tc>
          <w:tcPr>
            <w:tcW w:w="3100" w:type="dxa"/>
            <w:vAlign w:val="bottom"/>
          </w:tcPr>
          <w:p w14:paraId="1746406B" w14:textId="77777777" w:rsidR="0092648A" w:rsidRPr="0092648A" w:rsidRDefault="0092648A" w:rsidP="0092648A">
            <w:pPr>
              <w:pStyle w:val="FirstParagraph-Style1"/>
            </w:pPr>
            <w:r w:rsidRPr="0092648A">
              <w:t>Long Leasehold Property</w:t>
            </w:r>
          </w:p>
        </w:tc>
        <w:tc>
          <w:tcPr>
            <w:tcW w:w="3045" w:type="dxa"/>
            <w:vAlign w:val="bottom"/>
          </w:tcPr>
          <w:p w14:paraId="7D220855" w14:textId="77777777" w:rsidR="0092648A" w:rsidRPr="0092648A" w:rsidRDefault="0092648A" w:rsidP="0092648A">
            <w:pPr>
              <w:pStyle w:val="FirstParagraph-Style1"/>
            </w:pPr>
            <w:r w:rsidRPr="0092648A">
              <w:rPr>
                <w:w w:val="98"/>
              </w:rPr>
              <w:t>- 2%</w:t>
            </w:r>
          </w:p>
        </w:tc>
      </w:tr>
      <w:tr w:rsidR="0092648A" w:rsidRPr="0092648A" w14:paraId="064E912F" w14:textId="77777777" w:rsidTr="00EA5522">
        <w:trPr>
          <w:trHeight w:val="276"/>
        </w:trPr>
        <w:tc>
          <w:tcPr>
            <w:tcW w:w="3100" w:type="dxa"/>
            <w:vAlign w:val="bottom"/>
          </w:tcPr>
          <w:p w14:paraId="1C3A9269" w14:textId="77777777" w:rsidR="0092648A" w:rsidRPr="0092648A" w:rsidRDefault="0092648A" w:rsidP="0092648A">
            <w:pPr>
              <w:pStyle w:val="FirstParagraph-Style1"/>
            </w:pPr>
            <w:r w:rsidRPr="0092648A">
              <w:t>Building Improvements</w:t>
            </w:r>
          </w:p>
        </w:tc>
        <w:tc>
          <w:tcPr>
            <w:tcW w:w="3045" w:type="dxa"/>
            <w:vAlign w:val="bottom"/>
          </w:tcPr>
          <w:p w14:paraId="0E0F9187" w14:textId="77777777" w:rsidR="0092648A" w:rsidRPr="0092648A" w:rsidRDefault="0092648A" w:rsidP="0092648A">
            <w:pPr>
              <w:pStyle w:val="FirstParagraph-Style1"/>
            </w:pPr>
            <w:r w:rsidRPr="0092648A">
              <w:rPr>
                <w:w w:val="98"/>
              </w:rPr>
              <w:t>- 2%</w:t>
            </w:r>
          </w:p>
        </w:tc>
      </w:tr>
      <w:tr w:rsidR="0092648A" w:rsidRPr="0092648A" w14:paraId="02B1F138" w14:textId="77777777" w:rsidTr="00EA5522">
        <w:trPr>
          <w:trHeight w:val="276"/>
        </w:trPr>
        <w:tc>
          <w:tcPr>
            <w:tcW w:w="3100" w:type="dxa"/>
            <w:vAlign w:val="bottom"/>
          </w:tcPr>
          <w:p w14:paraId="0F2460D7" w14:textId="77777777" w:rsidR="0092648A" w:rsidRPr="0092648A" w:rsidRDefault="0092648A" w:rsidP="0092648A">
            <w:pPr>
              <w:pStyle w:val="FirstParagraph-Style1"/>
            </w:pPr>
            <w:r w:rsidRPr="0092648A">
              <w:t>Furniture and Fittings</w:t>
            </w:r>
          </w:p>
        </w:tc>
        <w:tc>
          <w:tcPr>
            <w:tcW w:w="3045" w:type="dxa"/>
            <w:vAlign w:val="bottom"/>
          </w:tcPr>
          <w:p w14:paraId="01A3C464" w14:textId="77777777" w:rsidR="0092648A" w:rsidRPr="0092648A" w:rsidRDefault="0092648A" w:rsidP="0092648A">
            <w:pPr>
              <w:pStyle w:val="FirstParagraph-Style1"/>
            </w:pPr>
            <w:r w:rsidRPr="0092648A">
              <w:t>- 20%</w:t>
            </w:r>
          </w:p>
        </w:tc>
      </w:tr>
      <w:tr w:rsidR="0092648A" w:rsidRPr="0092648A" w14:paraId="187ED82E" w14:textId="77777777" w:rsidTr="00EA5522">
        <w:trPr>
          <w:trHeight w:val="276"/>
        </w:trPr>
        <w:tc>
          <w:tcPr>
            <w:tcW w:w="3100" w:type="dxa"/>
            <w:vAlign w:val="bottom"/>
          </w:tcPr>
          <w:p w14:paraId="7F7FB05B" w14:textId="77777777" w:rsidR="0092648A" w:rsidRPr="0092648A" w:rsidRDefault="0092648A" w:rsidP="0092648A">
            <w:pPr>
              <w:pStyle w:val="FirstParagraph-Style1"/>
            </w:pPr>
            <w:r w:rsidRPr="0092648A">
              <w:t>Computer and Office Equipment</w:t>
            </w:r>
          </w:p>
        </w:tc>
        <w:tc>
          <w:tcPr>
            <w:tcW w:w="3045" w:type="dxa"/>
            <w:vAlign w:val="bottom"/>
          </w:tcPr>
          <w:p w14:paraId="609D958B" w14:textId="77777777" w:rsidR="0092648A" w:rsidRPr="0092648A" w:rsidRDefault="0092648A" w:rsidP="0092648A">
            <w:pPr>
              <w:pStyle w:val="FirstParagraph-Style1"/>
            </w:pPr>
            <w:r w:rsidRPr="0092648A">
              <w:t>- 25%</w:t>
            </w:r>
          </w:p>
        </w:tc>
      </w:tr>
      <w:tr w:rsidR="0092648A" w:rsidRPr="0092648A" w14:paraId="53B17035" w14:textId="77777777" w:rsidTr="00EA5522">
        <w:trPr>
          <w:trHeight w:val="276"/>
        </w:trPr>
        <w:tc>
          <w:tcPr>
            <w:tcW w:w="3100" w:type="dxa"/>
            <w:vAlign w:val="bottom"/>
          </w:tcPr>
          <w:p w14:paraId="553818A7" w14:textId="77777777" w:rsidR="0092648A" w:rsidRPr="0092648A" w:rsidRDefault="0092648A" w:rsidP="0092648A">
            <w:pPr>
              <w:pStyle w:val="FirstParagraph-Style1"/>
            </w:pPr>
            <w:r w:rsidRPr="0092648A">
              <w:t>Motor Vehicles</w:t>
            </w:r>
          </w:p>
        </w:tc>
        <w:tc>
          <w:tcPr>
            <w:tcW w:w="3045" w:type="dxa"/>
            <w:vAlign w:val="bottom"/>
          </w:tcPr>
          <w:p w14:paraId="6416A47E" w14:textId="77777777" w:rsidR="0092648A" w:rsidRPr="0092648A" w:rsidRDefault="0092648A" w:rsidP="0092648A">
            <w:pPr>
              <w:pStyle w:val="FirstParagraph-Style1"/>
            </w:pPr>
            <w:r w:rsidRPr="0092648A">
              <w:t>- 25%</w:t>
            </w:r>
          </w:p>
        </w:tc>
      </w:tr>
    </w:tbl>
    <w:p w14:paraId="592A7373" w14:textId="77777777" w:rsidR="0092648A" w:rsidRPr="0092648A" w:rsidRDefault="0092648A" w:rsidP="0092648A">
      <w:pPr>
        <w:pStyle w:val="FirstParagraph-Style1"/>
      </w:pPr>
    </w:p>
    <w:p w14:paraId="4C9BE695" w14:textId="77777777" w:rsidR="0092648A" w:rsidRPr="0092648A" w:rsidRDefault="0092648A" w:rsidP="0092648A">
      <w:pPr>
        <w:pStyle w:val="FirstParagraph-Style1"/>
      </w:pPr>
      <w:r w:rsidRPr="0092648A">
        <w:rPr>
          <w:b/>
          <w:bCs/>
        </w:rPr>
        <w:t>Taxation</w:t>
      </w:r>
    </w:p>
    <w:p w14:paraId="13E9B9DF" w14:textId="77777777" w:rsidR="0092648A" w:rsidRPr="0092648A" w:rsidRDefault="0092648A" w:rsidP="0092648A">
      <w:pPr>
        <w:pStyle w:val="FirstParagraph-Style1"/>
      </w:pPr>
      <w:r w:rsidRPr="0092648A">
        <w:t>Any surplus arising from the activities of the XYZ LPC on its non-mutual activities is subject to corporation at 19%.</w:t>
      </w:r>
    </w:p>
    <w:p w14:paraId="088C6E64" w14:textId="77777777" w:rsidR="0092648A" w:rsidRPr="0092648A" w:rsidRDefault="0092648A" w:rsidP="0092648A">
      <w:pPr>
        <w:pStyle w:val="FirstParagraph-Style1"/>
      </w:pPr>
    </w:p>
    <w:p w14:paraId="0E73A5A8" w14:textId="77777777" w:rsidR="0092648A" w:rsidRPr="0092648A" w:rsidRDefault="0092648A" w:rsidP="0092648A">
      <w:pPr>
        <w:pStyle w:val="FirstParagraph-Style1"/>
        <w:rPr>
          <w:b/>
        </w:rPr>
      </w:pPr>
      <w:r w:rsidRPr="0092648A">
        <w:rPr>
          <w:b/>
        </w:rPr>
        <w:t>Pension Costs</w:t>
      </w:r>
    </w:p>
    <w:p w14:paraId="05A6E1C5" w14:textId="77777777" w:rsidR="0092648A" w:rsidRPr="0092648A" w:rsidRDefault="0092648A" w:rsidP="0092648A">
      <w:pPr>
        <w:pStyle w:val="FirstParagraph-Style1"/>
        <w:rPr>
          <w:b/>
          <w:bCs/>
        </w:rPr>
      </w:pPr>
      <w:r w:rsidRPr="0092648A">
        <w:t>The amounts paid during the year are charged to the income and expenditure account. Details are shown in note 9 of these accounts.</w:t>
      </w:r>
    </w:p>
    <w:p w14:paraId="6E2FFDD5" w14:textId="77777777" w:rsidR="0092648A" w:rsidRPr="0092648A" w:rsidRDefault="0092648A" w:rsidP="0092648A">
      <w:pPr>
        <w:pStyle w:val="FirstParagraph-Style1"/>
        <w:rPr>
          <w:b/>
          <w:bCs/>
        </w:rPr>
      </w:pPr>
    </w:p>
    <w:p w14:paraId="4229C838" w14:textId="77777777" w:rsidR="0092648A" w:rsidRPr="0092648A" w:rsidRDefault="0092648A" w:rsidP="0092648A">
      <w:pPr>
        <w:pStyle w:val="FirstParagraph-Style1"/>
        <w:rPr>
          <w:b/>
          <w:bCs/>
        </w:rPr>
      </w:pPr>
      <w:r w:rsidRPr="0092648A">
        <w:rPr>
          <w:b/>
          <w:bCs/>
        </w:rPr>
        <w:t>Operating Leases</w:t>
      </w:r>
    </w:p>
    <w:p w14:paraId="57F2DF4A" w14:textId="77777777" w:rsidR="0092648A" w:rsidRPr="0092648A" w:rsidRDefault="0092648A" w:rsidP="0092648A">
      <w:pPr>
        <w:pStyle w:val="FirstParagraph-Style1"/>
      </w:pPr>
      <w:r w:rsidRPr="0092648A">
        <w:t xml:space="preserve"> Rentals in respect of operating leases are charged to the income and expenditure account as incurred.</w:t>
      </w:r>
    </w:p>
    <w:p w14:paraId="1B6CF6A6" w14:textId="77777777" w:rsidR="0092648A" w:rsidRDefault="0092648A" w:rsidP="004D227E">
      <w:pPr>
        <w:spacing w:line="318" w:lineRule="auto"/>
        <w:ind w:right="2872"/>
        <w:jc w:val="center"/>
        <w:rPr>
          <w:rFonts w:ascii="DM Sans" w:eastAsia="Times New Roman" w:hAnsi="DM Sans"/>
          <w:bCs/>
          <w:sz w:val="23"/>
          <w:szCs w:val="23"/>
        </w:rPr>
      </w:pPr>
      <w:r w:rsidRPr="00CA3F2A">
        <w:rPr>
          <w:noProof/>
        </w:rPr>
        <mc:AlternateContent>
          <mc:Choice Requires="wps">
            <w:drawing>
              <wp:anchor distT="0" distB="0" distL="114300" distR="114300" simplePos="0" relativeHeight="251658291" behindDoc="0" locked="0" layoutInCell="1" allowOverlap="1" wp14:anchorId="03B6511D" wp14:editId="045266F5">
                <wp:simplePos x="0" y="0"/>
                <wp:positionH relativeFrom="margin">
                  <wp:posOffset>4751414</wp:posOffset>
                </wp:positionH>
                <wp:positionV relativeFrom="page">
                  <wp:posOffset>8428813</wp:posOffset>
                </wp:positionV>
                <wp:extent cx="1757045" cy="1757045"/>
                <wp:effectExtent l="0" t="0" r="0" b="0"/>
                <wp:wrapNone/>
                <wp:docPr id="1640719729" name="Rectangle 3"/>
                <wp:cNvGraphicFramePr/>
                <a:graphic xmlns:a="http://schemas.openxmlformats.org/drawingml/2006/main">
                  <a:graphicData uri="http://schemas.microsoft.com/office/word/2010/wordprocessingShape">
                    <wps:wsp>
                      <wps:cNvSpPr/>
                      <wps:spPr>
                        <a:xfrm>
                          <a:off x="0" y="0"/>
                          <a:ext cx="1757045" cy="1757045"/>
                        </a:xfrm>
                        <a:prstGeom prst="rect">
                          <a:avLst/>
                        </a:prstGeom>
                        <a:blipFill>
                          <a:blip r:embed="rId42" cstate="email">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AD395" id="Rectangle 3" o:spid="_x0000_s1026" style="position:absolute;margin-left:374.15pt;margin-top:663.7pt;width:138.35pt;height:138.3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" stroked="f" strokeweight="1pt">
                <v:fill r:id="rId43" o:title="" recolor="t" rotate="t" type="frame"/>
                <w10:wrap anchorx="margin" anchory="page"/>
              </v:rect>
            </w:pict>
          </mc:Fallback>
        </mc:AlternateContent>
      </w:r>
      <w:r w:rsidRPr="003D1823">
        <w:rPr>
          <w:b/>
          <w:bCs/>
          <w:noProof/>
          <w:sz w:val="72"/>
          <w:szCs w:val="72"/>
        </w:rPr>
        <w:drawing>
          <wp:anchor distT="0" distB="0" distL="114300" distR="114300" simplePos="0" relativeHeight="251658295" behindDoc="0" locked="0" layoutInCell="1" allowOverlap="1" wp14:anchorId="684478ED" wp14:editId="25E01795">
            <wp:simplePos x="0" y="0"/>
            <wp:positionH relativeFrom="column">
              <wp:posOffset>-884555</wp:posOffset>
            </wp:positionH>
            <wp:positionV relativeFrom="page">
              <wp:posOffset>8859146</wp:posOffset>
            </wp:positionV>
            <wp:extent cx="1713230" cy="2474595"/>
            <wp:effectExtent l="0" t="0" r="1270" b="1905"/>
            <wp:wrapNone/>
            <wp:docPr id="391625543" name="Graphic 39162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13230" cy="2474595"/>
                    </a:xfrm>
                    <a:prstGeom prst="rect">
                      <a:avLst/>
                    </a:prstGeom>
                  </pic:spPr>
                </pic:pic>
              </a:graphicData>
            </a:graphic>
            <wp14:sizeRelH relativeFrom="margin">
              <wp14:pctWidth>0</wp14:pctWidth>
            </wp14:sizeRelH>
            <wp14:sizeRelV relativeFrom="margin">
              <wp14:pctHeight>0</wp14:pctHeight>
            </wp14:sizeRelV>
          </wp:anchor>
        </w:drawing>
      </w:r>
    </w:p>
    <w:p w14:paraId="3E3EECD6" w14:textId="77777777" w:rsidR="0092648A" w:rsidRDefault="0092648A" w:rsidP="004D227E">
      <w:pPr>
        <w:spacing w:line="318" w:lineRule="auto"/>
        <w:ind w:right="2872"/>
        <w:jc w:val="center"/>
        <w:rPr>
          <w:rFonts w:ascii="DM Sans" w:eastAsia="Times New Roman" w:hAnsi="DM Sans"/>
          <w:bCs/>
          <w:sz w:val="23"/>
          <w:szCs w:val="23"/>
        </w:rPr>
      </w:pPr>
      <w:r w:rsidRPr="00CA3F2A">
        <w:rPr>
          <w:noProof/>
        </w:rPr>
        <w:drawing>
          <wp:anchor distT="0" distB="0" distL="114300" distR="114300" simplePos="0" relativeHeight="251658292" behindDoc="0" locked="0" layoutInCell="1" allowOverlap="1" wp14:anchorId="20F56FCB" wp14:editId="02CE8F39">
            <wp:simplePos x="0" y="0"/>
            <wp:positionH relativeFrom="column">
              <wp:posOffset>6078615</wp:posOffset>
            </wp:positionH>
            <wp:positionV relativeFrom="page">
              <wp:posOffset>8951835</wp:posOffset>
            </wp:positionV>
            <wp:extent cx="1005668" cy="1545276"/>
            <wp:effectExtent l="0" t="0" r="4445" b="0"/>
            <wp:wrapNone/>
            <wp:docPr id="701163177" name="Graphic 70116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78538" name=""/>
                    <pic:cNvPicPr/>
                  </pic:nvPicPr>
                  <pic:blipFill>
                    <a:blip r:embed="rId44">
                      <a:extLst>
                        <a:ext uri="{28A0092B-C50C-407E-A947-70E740481C1C}">
                          <a14:useLocalDpi xmlns:a14="http://schemas.microsoft.com/office/drawing/2010/main"/>
                        </a:ext>
                        <a:ext uri="{96DAC541-7B7A-43D3-8B79-37D633B846F1}">
                          <asvg:svgBlip xmlns:asvg="http://schemas.microsoft.com/office/drawing/2016/SVG/main" r:embed="rId45"/>
                        </a:ext>
                      </a:extLst>
                    </a:blip>
                    <a:stretch>
                      <a:fillRect/>
                    </a:stretch>
                  </pic:blipFill>
                  <pic:spPr>
                    <a:xfrm>
                      <a:off x="0" y="0"/>
                      <a:ext cx="1005668" cy="1545276"/>
                    </a:xfrm>
                    <a:prstGeom prst="rect">
                      <a:avLst/>
                    </a:prstGeom>
                  </pic:spPr>
                </pic:pic>
              </a:graphicData>
            </a:graphic>
            <wp14:sizeRelH relativeFrom="margin">
              <wp14:pctWidth>0</wp14:pctWidth>
            </wp14:sizeRelH>
            <wp14:sizeRelV relativeFrom="margin">
              <wp14:pctHeight>0</wp14:pctHeight>
            </wp14:sizeRelV>
          </wp:anchor>
        </w:drawing>
      </w:r>
    </w:p>
    <w:p w14:paraId="0F109FDE" w14:textId="77777777" w:rsidR="0092648A" w:rsidRDefault="0092648A" w:rsidP="004D227E">
      <w:pPr>
        <w:spacing w:line="318" w:lineRule="auto"/>
        <w:ind w:right="2872"/>
        <w:jc w:val="center"/>
        <w:rPr>
          <w:rFonts w:ascii="DM Sans" w:eastAsia="Times New Roman" w:hAnsi="DM Sans"/>
          <w:bCs/>
          <w:sz w:val="23"/>
          <w:szCs w:val="23"/>
        </w:rPr>
      </w:pPr>
    </w:p>
    <w:p w14:paraId="0BD1BE20" w14:textId="77777777" w:rsidR="0092648A" w:rsidRDefault="0092648A" w:rsidP="004D227E">
      <w:pPr>
        <w:spacing w:line="318" w:lineRule="auto"/>
        <w:ind w:right="2872"/>
        <w:jc w:val="center"/>
        <w:rPr>
          <w:rFonts w:ascii="DM Sans" w:eastAsia="Times New Roman" w:hAnsi="DM Sans"/>
          <w:bCs/>
          <w:sz w:val="23"/>
          <w:szCs w:val="23"/>
        </w:rPr>
      </w:pPr>
    </w:p>
    <w:p w14:paraId="08778721" w14:textId="77777777" w:rsidR="0092648A" w:rsidRDefault="0092648A" w:rsidP="004D227E">
      <w:pPr>
        <w:spacing w:line="318" w:lineRule="auto"/>
        <w:ind w:right="2872"/>
        <w:jc w:val="center"/>
        <w:rPr>
          <w:rFonts w:ascii="DM Sans" w:eastAsia="Times New Roman" w:hAnsi="DM Sans"/>
          <w:bCs/>
          <w:sz w:val="23"/>
          <w:szCs w:val="23"/>
        </w:rPr>
      </w:pPr>
    </w:p>
    <w:p w14:paraId="6C87A49F" w14:textId="77777777" w:rsidR="0092648A" w:rsidRDefault="0092648A" w:rsidP="004D227E">
      <w:pPr>
        <w:spacing w:line="318" w:lineRule="auto"/>
        <w:ind w:right="2872"/>
        <w:jc w:val="center"/>
        <w:rPr>
          <w:rFonts w:ascii="DM Sans" w:eastAsia="Times New Roman" w:hAnsi="DM Sans"/>
          <w:bCs/>
          <w:sz w:val="23"/>
          <w:szCs w:val="23"/>
        </w:rPr>
      </w:pPr>
    </w:p>
    <w:p w14:paraId="2AC36B56" w14:textId="77777777" w:rsidR="0092648A" w:rsidRPr="003D1823" w:rsidRDefault="0092648A" w:rsidP="0092648A">
      <w:pPr>
        <w:spacing w:line="318" w:lineRule="auto"/>
        <w:ind w:right="1932"/>
        <w:rPr>
          <w:rFonts w:asciiTheme="majorHAnsi" w:hAnsiTheme="majorHAnsi" w:cstheme="majorHAnsi"/>
          <w:sz w:val="32"/>
          <w:szCs w:val="32"/>
        </w:rPr>
      </w:pPr>
      <w:r w:rsidRPr="003D1823">
        <w:rPr>
          <w:b/>
          <w:bCs/>
          <w:noProof/>
          <w:sz w:val="72"/>
          <w:szCs w:val="72"/>
        </w:rPr>
        <w:lastRenderedPageBreak/>
        <w:drawing>
          <wp:anchor distT="0" distB="0" distL="114300" distR="114300" simplePos="0" relativeHeight="251658297" behindDoc="0" locked="0" layoutInCell="1" allowOverlap="1" wp14:anchorId="49593454" wp14:editId="7E396450">
            <wp:simplePos x="0" y="0"/>
            <wp:positionH relativeFrom="column">
              <wp:posOffset>5272620</wp:posOffset>
            </wp:positionH>
            <wp:positionV relativeFrom="paragraph">
              <wp:posOffset>-467245</wp:posOffset>
            </wp:positionV>
            <wp:extent cx="1713600" cy="2475200"/>
            <wp:effectExtent l="0" t="0" r="1270" b="1905"/>
            <wp:wrapNone/>
            <wp:docPr id="1856969596" name="Graphic 185696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13600" cy="2475200"/>
                    </a:xfrm>
                    <a:prstGeom prst="rect">
                      <a:avLst/>
                    </a:prstGeom>
                  </pic:spPr>
                </pic:pic>
              </a:graphicData>
            </a:graphic>
            <wp14:sizeRelH relativeFrom="margin">
              <wp14:pctWidth>0</wp14:pctWidth>
            </wp14:sizeRelH>
            <wp14:sizeRelV relativeFrom="margin">
              <wp14:pctHeight>0</wp14:pctHeight>
            </wp14:sizeRelV>
          </wp:anchor>
        </w:drawing>
      </w:r>
      <w:r w:rsidRPr="003D1823">
        <w:rPr>
          <w:rFonts w:asciiTheme="majorHAnsi" w:eastAsia="Times New Roman" w:hAnsiTheme="majorHAnsi" w:cstheme="majorHAnsi"/>
          <w:b/>
          <w:bCs/>
          <w:sz w:val="32"/>
          <w:szCs w:val="32"/>
        </w:rPr>
        <w:t>XYZ LPC</w:t>
      </w:r>
    </w:p>
    <w:p w14:paraId="25F99A96" w14:textId="77777777" w:rsidR="0092648A" w:rsidRDefault="0092648A" w:rsidP="0092648A">
      <w:pPr>
        <w:pStyle w:val="Heading1"/>
        <w:spacing w:line="276" w:lineRule="auto"/>
        <w:rPr>
          <w:b/>
          <w:bCs/>
          <w:sz w:val="72"/>
          <w:szCs w:val="72"/>
        </w:rPr>
      </w:pPr>
      <w:r>
        <w:rPr>
          <w:b/>
          <w:bCs/>
          <w:sz w:val="72"/>
          <w:szCs w:val="72"/>
        </w:rPr>
        <w:t xml:space="preserve">Notes to the Financial Statements </w:t>
      </w:r>
    </w:p>
    <w:p w14:paraId="73AC25E2" w14:textId="77777777" w:rsidR="0092648A" w:rsidRPr="0053335E" w:rsidRDefault="0092648A" w:rsidP="0092648A">
      <w:pPr>
        <w:pStyle w:val="Heading1"/>
        <w:spacing w:line="276" w:lineRule="auto"/>
        <w:rPr>
          <w:b/>
          <w:bCs/>
          <w:sz w:val="72"/>
          <w:szCs w:val="72"/>
        </w:rPr>
      </w:pPr>
      <w:r w:rsidRPr="003D1823">
        <w:rPr>
          <w:rFonts w:ascii="DM Sans" w:hAnsi="DM Sans"/>
          <w:noProof/>
          <w:color w:val="3EB6FF" w:themeColor="text2" w:themeTint="99"/>
          <w:sz w:val="20"/>
          <w:szCs w:val="20"/>
        </w:rPr>
        <mc:AlternateContent>
          <mc:Choice Requires="wps">
            <w:drawing>
              <wp:anchor distT="0" distB="0" distL="114300" distR="114300" simplePos="0" relativeHeight="251658296" behindDoc="1" locked="0" layoutInCell="0" allowOverlap="1" wp14:anchorId="7ACA542F" wp14:editId="3F0C8A7B">
                <wp:simplePos x="0" y="0"/>
                <wp:positionH relativeFrom="column">
                  <wp:posOffset>31750</wp:posOffset>
                </wp:positionH>
                <wp:positionV relativeFrom="paragraph">
                  <wp:posOffset>435662</wp:posOffset>
                </wp:positionV>
                <wp:extent cx="5882640" cy="0"/>
                <wp:effectExtent l="0" t="0" r="0" b="0"/>
                <wp:wrapNone/>
                <wp:docPr id="1187233772"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640" cy="0"/>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0AAD3F98" id="Shape 3" o:spid="_x0000_s1026" style="position:absolute;z-index:-251658184;visibility:visible;mso-wrap-style:square;mso-wrap-distance-left:9pt;mso-wrap-distance-top:0;mso-wrap-distance-right:9pt;mso-wrap-distance-bottom:0;mso-position-horizontal:absolute;mso-position-horizontal-relative:text;mso-position-vertical:absolute;mso-position-vertical-relative:text" from="2.5pt,34.3pt" to="465.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" o:allowincell="f" filled="t" strokeweight=".84pt">
                <v:stroke joinstyle="miter"/>
                <o:lock v:ext="edit" shapetype="f"/>
              </v:line>
            </w:pict>
          </mc:Fallback>
        </mc:AlternateContent>
      </w:r>
      <w:r>
        <w:rPr>
          <w:b/>
          <w:sz w:val="28"/>
          <w:szCs w:val="32"/>
        </w:rPr>
        <w:t>Year ended</w:t>
      </w:r>
      <w:r w:rsidRPr="003D1823">
        <w:rPr>
          <w:b/>
          <w:sz w:val="28"/>
          <w:szCs w:val="32"/>
        </w:rPr>
        <w:t xml:space="preserve"> 31 March 202</w:t>
      </w:r>
      <w:r w:rsidR="008D224E">
        <w:rPr>
          <w:b/>
          <w:sz w:val="28"/>
          <w:szCs w:val="32"/>
        </w:rPr>
        <w:t>3</w:t>
      </w:r>
    </w:p>
    <w:p w14:paraId="2E36548D" w14:textId="77777777" w:rsidR="0092648A" w:rsidRPr="0092648A" w:rsidRDefault="0092648A" w:rsidP="0092648A">
      <w:pPr>
        <w:tabs>
          <w:tab w:val="left" w:pos="404"/>
        </w:tabs>
        <w:spacing w:after="0" w:line="514" w:lineRule="auto"/>
        <w:ind w:right="5833"/>
        <w:rPr>
          <w:rFonts w:asciiTheme="majorHAnsi" w:eastAsia="Times New Roman" w:hAnsiTheme="majorHAnsi" w:cstheme="majorHAnsi"/>
          <w:b/>
          <w:bCs/>
        </w:rPr>
      </w:pPr>
      <w:r w:rsidRPr="0092648A">
        <w:rPr>
          <w:rFonts w:asciiTheme="majorHAnsi" w:eastAsia="Times New Roman" w:hAnsiTheme="majorHAnsi" w:cstheme="majorHAnsi"/>
          <w:b/>
          <w:bCs/>
        </w:rPr>
        <w:t xml:space="preserve">Accounting Policies (continued) </w:t>
      </w:r>
    </w:p>
    <w:p w14:paraId="75566C07" w14:textId="77777777" w:rsidR="0092648A" w:rsidRPr="0092648A" w:rsidRDefault="0092648A" w:rsidP="0092648A">
      <w:pPr>
        <w:rPr>
          <w:rFonts w:asciiTheme="majorHAnsi" w:eastAsia="Times New Roman" w:hAnsiTheme="majorHAnsi" w:cstheme="majorHAnsi"/>
          <w:b/>
          <w:bCs/>
        </w:rPr>
      </w:pPr>
      <w:r w:rsidRPr="0092648A">
        <w:rPr>
          <w:rFonts w:asciiTheme="majorHAnsi" w:eastAsia="Times New Roman" w:hAnsiTheme="majorHAnsi" w:cstheme="majorHAnsi"/>
          <w:b/>
          <w:bCs/>
        </w:rPr>
        <w:t>Financial Instruments</w:t>
      </w:r>
    </w:p>
    <w:p w14:paraId="0F7B3B56" w14:textId="77777777" w:rsidR="0092648A" w:rsidRPr="0092648A" w:rsidRDefault="0092648A" w:rsidP="0092648A">
      <w:pPr>
        <w:pStyle w:val="FirstParagraph-Style1"/>
      </w:pPr>
      <w:r w:rsidRPr="0092648A">
        <w:t>The committee only enters into basic financial instrument transactions that result in the recognition of</w:t>
      </w:r>
      <w:r>
        <w:t xml:space="preserve"> </w:t>
      </w:r>
      <w:r w:rsidRPr="0092648A">
        <w:t>financial assets and liabilities like other debtors and creditors. Financial assets and liabilities are recognised when the company becomes a party to the contractual provisions of the instruments.</w:t>
      </w:r>
    </w:p>
    <w:p w14:paraId="05A01036" w14:textId="77777777" w:rsidR="0092648A" w:rsidRPr="0092648A" w:rsidRDefault="0092648A" w:rsidP="0092648A">
      <w:pPr>
        <w:pStyle w:val="FirstParagraph-Style1"/>
        <w:rPr>
          <w:b/>
          <w:bCs/>
        </w:rPr>
      </w:pPr>
      <w:r w:rsidRPr="0092648A">
        <w:rPr>
          <w:b/>
          <w:bCs/>
        </w:rPr>
        <w:t>Investments</w:t>
      </w:r>
    </w:p>
    <w:p w14:paraId="689AA368" w14:textId="77777777" w:rsidR="0092648A" w:rsidRPr="0092648A" w:rsidRDefault="0092648A" w:rsidP="0092648A">
      <w:pPr>
        <w:pStyle w:val="FirstParagraph-Style1"/>
      </w:pPr>
      <w:r w:rsidRPr="0092648A">
        <w:t>Investments are initially recognised at cost and are subsequently shown at market value with any changes being reflected in the Income and Expenditure account. Investments are treated as fixed assets as it is the intention of the committee to hold these as long term assets.,</w:t>
      </w:r>
    </w:p>
    <w:p w14:paraId="0F7BCB0A" w14:textId="77777777" w:rsidR="0092648A" w:rsidRPr="0092648A" w:rsidRDefault="0092648A" w:rsidP="0092648A">
      <w:pPr>
        <w:pStyle w:val="FirstParagraph-Style1"/>
      </w:pPr>
    </w:p>
    <w:p w14:paraId="1B28F495" w14:textId="77777777" w:rsidR="0092648A" w:rsidRPr="0092648A" w:rsidRDefault="0092648A" w:rsidP="0092648A">
      <w:pPr>
        <w:pStyle w:val="FirstParagraph-Style1"/>
        <w:rPr>
          <w:b/>
          <w:bCs/>
        </w:rPr>
      </w:pPr>
      <w:r w:rsidRPr="0092648A">
        <w:rPr>
          <w:b/>
          <w:bCs/>
        </w:rPr>
        <w:t>Debtors and creditors</w:t>
      </w:r>
    </w:p>
    <w:p w14:paraId="0D3BC994" w14:textId="77777777" w:rsidR="0092648A" w:rsidRPr="0092648A" w:rsidRDefault="0092648A" w:rsidP="0092648A">
      <w:pPr>
        <w:pStyle w:val="FirstParagraph-Style1"/>
      </w:pPr>
      <w:r w:rsidRPr="0092648A">
        <w:t>Basic financial assets and liabilities, including trade debtors, other debtors and other creditors, are initially recognised at transaction price, unless the arrangement constitutes a financing transaction, where the transaction is measured at the present value of the future receipts discounted at a market rate of interest. Such assets and liabilities are subsequently carried at amortised cost using the effective interest method, less any impairment.</w:t>
      </w:r>
    </w:p>
    <w:p w14:paraId="49B0F740" w14:textId="77777777" w:rsidR="0092648A" w:rsidRPr="0092648A" w:rsidRDefault="0092648A" w:rsidP="0092648A">
      <w:pPr>
        <w:pStyle w:val="FirstParagraph-Style1"/>
      </w:pPr>
    </w:p>
    <w:p w14:paraId="250A2CD7" w14:textId="77777777" w:rsidR="0092648A" w:rsidRPr="0092648A" w:rsidRDefault="0092648A" w:rsidP="0092648A">
      <w:pPr>
        <w:pStyle w:val="FirstParagraph-Style1"/>
        <w:rPr>
          <w:b/>
          <w:bCs/>
        </w:rPr>
      </w:pPr>
      <w:r w:rsidRPr="0092648A">
        <w:rPr>
          <w:b/>
          <w:bCs/>
        </w:rPr>
        <w:t>Going concern</w:t>
      </w:r>
    </w:p>
    <w:p w14:paraId="1266FEBD" w14:textId="77777777" w:rsidR="0092648A" w:rsidRPr="0092648A" w:rsidRDefault="0092648A" w:rsidP="0092648A">
      <w:pPr>
        <w:pStyle w:val="FirstParagraph-Style1"/>
      </w:pPr>
      <w:r w:rsidRPr="0092648A">
        <w:t>The committee members consider that there are no material uncertainties about the committee's ability to continue as a going concern. In forming their opinion, the committee members have considered a period of one year from the date of signing the financial statements.</w:t>
      </w:r>
    </w:p>
    <w:p w14:paraId="144748D8" w14:textId="77777777" w:rsidR="0092648A" w:rsidRDefault="0092648A" w:rsidP="004D227E">
      <w:pPr>
        <w:spacing w:line="318" w:lineRule="auto"/>
        <w:ind w:right="2872"/>
        <w:jc w:val="center"/>
        <w:rPr>
          <w:rFonts w:ascii="DM Sans" w:eastAsia="Times New Roman" w:hAnsi="DM Sans"/>
          <w:bCs/>
          <w:sz w:val="23"/>
          <w:szCs w:val="23"/>
        </w:rPr>
      </w:pPr>
    </w:p>
    <w:p w14:paraId="0DC23215" w14:textId="77777777" w:rsidR="0092648A" w:rsidRPr="003D1823" w:rsidRDefault="0092648A" w:rsidP="0092648A">
      <w:pPr>
        <w:spacing w:line="318" w:lineRule="auto"/>
        <w:ind w:right="1932"/>
        <w:rPr>
          <w:rFonts w:asciiTheme="majorHAnsi" w:hAnsiTheme="majorHAnsi" w:cstheme="majorHAnsi"/>
          <w:sz w:val="32"/>
          <w:szCs w:val="32"/>
        </w:rPr>
      </w:pPr>
      <w:r w:rsidRPr="003D1823">
        <w:rPr>
          <w:b/>
          <w:bCs/>
          <w:noProof/>
          <w:sz w:val="72"/>
          <w:szCs w:val="72"/>
        </w:rPr>
        <w:lastRenderedPageBreak/>
        <w:drawing>
          <wp:anchor distT="0" distB="0" distL="114300" distR="114300" simplePos="0" relativeHeight="251658299" behindDoc="0" locked="0" layoutInCell="1" allowOverlap="1" wp14:anchorId="5F2970D1" wp14:editId="53D9DD7D">
            <wp:simplePos x="0" y="0"/>
            <wp:positionH relativeFrom="column">
              <wp:posOffset>5272620</wp:posOffset>
            </wp:positionH>
            <wp:positionV relativeFrom="paragraph">
              <wp:posOffset>-467245</wp:posOffset>
            </wp:positionV>
            <wp:extent cx="1713600" cy="2475200"/>
            <wp:effectExtent l="0" t="0" r="1270" b="1905"/>
            <wp:wrapNone/>
            <wp:docPr id="1132926788" name="Graphic 113292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187" name=""/>
                    <pic:cNvPicPr/>
                  </pic:nvPicPr>
                  <pic:blipFill>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13600" cy="2475200"/>
                    </a:xfrm>
                    <a:prstGeom prst="rect">
                      <a:avLst/>
                    </a:prstGeom>
                  </pic:spPr>
                </pic:pic>
              </a:graphicData>
            </a:graphic>
            <wp14:sizeRelH relativeFrom="margin">
              <wp14:pctWidth>0</wp14:pctWidth>
            </wp14:sizeRelH>
            <wp14:sizeRelV relativeFrom="margin">
              <wp14:pctHeight>0</wp14:pctHeight>
            </wp14:sizeRelV>
          </wp:anchor>
        </w:drawing>
      </w:r>
      <w:r w:rsidRPr="003D1823">
        <w:rPr>
          <w:rFonts w:asciiTheme="majorHAnsi" w:eastAsia="Times New Roman" w:hAnsiTheme="majorHAnsi" w:cstheme="majorHAnsi"/>
          <w:b/>
          <w:bCs/>
          <w:sz w:val="32"/>
          <w:szCs w:val="32"/>
        </w:rPr>
        <w:t>XYZ LPC</w:t>
      </w:r>
    </w:p>
    <w:p w14:paraId="6E07F82A" w14:textId="77777777" w:rsidR="0092648A" w:rsidRPr="0092648A" w:rsidRDefault="0092648A" w:rsidP="0092648A">
      <w:pPr>
        <w:pStyle w:val="Heading1"/>
        <w:spacing w:line="276" w:lineRule="auto"/>
        <w:rPr>
          <w:b/>
          <w:bCs/>
          <w:sz w:val="72"/>
          <w:szCs w:val="72"/>
        </w:rPr>
      </w:pPr>
      <w:r>
        <w:rPr>
          <w:b/>
          <w:bCs/>
          <w:sz w:val="72"/>
          <w:szCs w:val="72"/>
        </w:rPr>
        <w:t>Independent Auditor’s Report to the Committee</w:t>
      </w:r>
    </w:p>
    <w:p w14:paraId="42C8475D" w14:textId="77777777" w:rsidR="0092648A" w:rsidRDefault="0092648A" w:rsidP="0092648A">
      <w:pPr>
        <w:pStyle w:val="Heading1"/>
        <w:spacing w:line="276" w:lineRule="auto"/>
        <w:rPr>
          <w:b/>
          <w:sz w:val="28"/>
          <w:szCs w:val="32"/>
        </w:rPr>
      </w:pPr>
      <w:r w:rsidRPr="003D1823">
        <w:rPr>
          <w:rFonts w:ascii="DM Sans" w:hAnsi="DM Sans"/>
          <w:noProof/>
          <w:color w:val="3EB6FF" w:themeColor="text2" w:themeTint="99"/>
          <w:sz w:val="20"/>
          <w:szCs w:val="20"/>
        </w:rPr>
        <mc:AlternateContent>
          <mc:Choice Requires="wps">
            <w:drawing>
              <wp:anchor distT="0" distB="0" distL="114300" distR="114300" simplePos="0" relativeHeight="251658298" behindDoc="1" locked="0" layoutInCell="0" allowOverlap="1" wp14:anchorId="6812DCE6" wp14:editId="36B15140">
                <wp:simplePos x="0" y="0"/>
                <wp:positionH relativeFrom="column">
                  <wp:posOffset>31750</wp:posOffset>
                </wp:positionH>
                <wp:positionV relativeFrom="paragraph">
                  <wp:posOffset>435662</wp:posOffset>
                </wp:positionV>
                <wp:extent cx="5882640" cy="0"/>
                <wp:effectExtent l="0" t="0" r="0" b="0"/>
                <wp:wrapNone/>
                <wp:docPr id="56991858"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640" cy="0"/>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3E115B12" id="Shape 3" o:spid="_x0000_s1026" style="position:absolute;z-index:-251658182;visibility:visible;mso-wrap-style:square;mso-wrap-distance-left:9pt;mso-wrap-distance-top:0;mso-wrap-distance-right:9pt;mso-wrap-distance-bottom:0;mso-position-horizontal:absolute;mso-position-horizontal-relative:text;mso-position-vertical:absolute;mso-position-vertical-relative:text" from="2.5pt,34.3pt" to="465.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" o:allowincell="f" filled="t" strokeweight=".84pt">
                <v:stroke joinstyle="miter"/>
                <o:lock v:ext="edit" shapetype="f"/>
              </v:line>
            </w:pict>
          </mc:Fallback>
        </mc:AlternateContent>
      </w:r>
      <w:r>
        <w:rPr>
          <w:b/>
          <w:sz w:val="28"/>
          <w:szCs w:val="32"/>
        </w:rPr>
        <w:t>Members of XYC LPC</w:t>
      </w:r>
    </w:p>
    <w:p w14:paraId="1866880A" w14:textId="77777777" w:rsidR="0092648A" w:rsidRPr="0053335E" w:rsidRDefault="0092648A" w:rsidP="0092648A">
      <w:pPr>
        <w:pStyle w:val="Heading1"/>
        <w:spacing w:line="276" w:lineRule="auto"/>
        <w:rPr>
          <w:b/>
          <w:bCs/>
          <w:sz w:val="72"/>
          <w:szCs w:val="72"/>
        </w:rPr>
      </w:pPr>
      <w:r>
        <w:rPr>
          <w:b/>
          <w:sz w:val="28"/>
          <w:szCs w:val="32"/>
        </w:rPr>
        <w:t>Year ended</w:t>
      </w:r>
      <w:r w:rsidRPr="003D1823">
        <w:rPr>
          <w:b/>
          <w:sz w:val="28"/>
          <w:szCs w:val="32"/>
        </w:rPr>
        <w:t xml:space="preserve"> 31 March 202</w:t>
      </w:r>
      <w:r w:rsidR="008D224E">
        <w:rPr>
          <w:b/>
          <w:sz w:val="28"/>
          <w:szCs w:val="32"/>
        </w:rPr>
        <w:t>3</w:t>
      </w:r>
    </w:p>
    <w:p w14:paraId="307DA586" w14:textId="77777777" w:rsidR="001F5329" w:rsidRPr="001F5329" w:rsidRDefault="001F5329" w:rsidP="001F5329">
      <w:pPr>
        <w:pStyle w:val="FirstParagraph-Style1"/>
        <w:rPr>
          <w:b/>
          <w:bCs/>
        </w:rPr>
      </w:pPr>
      <w:r w:rsidRPr="001F5329">
        <w:rPr>
          <w:b/>
          <w:bCs/>
        </w:rPr>
        <w:t>Other information - Continued</w:t>
      </w:r>
    </w:p>
    <w:p w14:paraId="5F43E0DE" w14:textId="77777777" w:rsidR="001F5329" w:rsidRPr="00FB4C86" w:rsidRDefault="001F5329" w:rsidP="001F5329">
      <w:pPr>
        <w:pStyle w:val="FirstParagraph-Style1"/>
      </w:pPr>
      <w:r w:rsidRPr="00FB4C86">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or a material misstatement of the other information. If, based on the work we have performed, we conclude that there is a material misstatement of this other information, we are required to report that fact. We have nothing to report in this regard.</w:t>
      </w:r>
    </w:p>
    <w:p w14:paraId="4A1680A9" w14:textId="77777777" w:rsidR="001F5329" w:rsidRPr="00FB4C86" w:rsidRDefault="001F5329" w:rsidP="001F5329">
      <w:pPr>
        <w:pStyle w:val="FirstParagraph-Style1"/>
      </w:pPr>
    </w:p>
    <w:p w14:paraId="5C52AF55" w14:textId="77777777" w:rsidR="001F5329" w:rsidRPr="001F5329" w:rsidRDefault="001F5329" w:rsidP="001F5329">
      <w:pPr>
        <w:pStyle w:val="FirstParagraph-Style1"/>
        <w:rPr>
          <w:b/>
          <w:bCs/>
        </w:rPr>
      </w:pPr>
      <w:r w:rsidRPr="001F5329">
        <w:rPr>
          <w:b/>
          <w:bCs/>
        </w:rPr>
        <w:t>Opinions on other matters</w:t>
      </w:r>
    </w:p>
    <w:p w14:paraId="6B1D24D8" w14:textId="77777777" w:rsidR="001F5329" w:rsidRPr="00FB4C86" w:rsidRDefault="001F5329" w:rsidP="001F5329">
      <w:pPr>
        <w:pStyle w:val="FirstParagraph-Style1"/>
      </w:pPr>
      <w:r w:rsidRPr="00FB4C86">
        <w:t>In our opinion, based on the work undertaken in the course of the audit:</w:t>
      </w:r>
    </w:p>
    <w:p w14:paraId="581B71EC" w14:textId="77777777" w:rsidR="001F5329" w:rsidRPr="00FB4C86" w:rsidRDefault="001F5329" w:rsidP="001F5329">
      <w:pPr>
        <w:pStyle w:val="ListParagraph"/>
      </w:pPr>
      <w:r w:rsidRPr="00FB4C86">
        <w:t>the information given in the Report of the Committee Members for the financial year for which the financial statements are prepared is consistent with the financial statements.</w:t>
      </w:r>
    </w:p>
    <w:p w14:paraId="2FEE4387" w14:textId="77777777" w:rsidR="001F5329" w:rsidRPr="00FB4C86" w:rsidRDefault="001F5329" w:rsidP="001F5329">
      <w:pPr>
        <w:pStyle w:val="FirstParagraph-Style1"/>
      </w:pPr>
    </w:p>
    <w:p w14:paraId="62A14EE2" w14:textId="77777777" w:rsidR="001F5329" w:rsidRPr="001F5329" w:rsidRDefault="001F5329" w:rsidP="001F5329">
      <w:pPr>
        <w:pStyle w:val="FirstParagraph-Style1"/>
        <w:rPr>
          <w:b/>
          <w:bCs/>
        </w:rPr>
      </w:pPr>
      <w:r w:rsidRPr="001F5329">
        <w:rPr>
          <w:b/>
          <w:bCs/>
        </w:rPr>
        <w:t>Matters on which we are required to report on by exception</w:t>
      </w:r>
    </w:p>
    <w:p w14:paraId="615C20D2" w14:textId="77777777" w:rsidR="001F5329" w:rsidRDefault="001F5329" w:rsidP="001F5329">
      <w:pPr>
        <w:pStyle w:val="FirstParagraph-Style1"/>
      </w:pPr>
      <w:r w:rsidRPr="00FB4C86">
        <w:t>In the light of the knowledge and understanding of XYZ LPC and its environment obtained in the course of the audit, we have not identified material misstatements in the Report of the Committee Members.</w:t>
      </w:r>
      <w:r w:rsidR="00504E5D" w:rsidRPr="00504E5D">
        <w:rPr>
          <w:noProof/>
        </w:rPr>
        <w:t xml:space="preserve"> </w:t>
      </w:r>
    </w:p>
    <w:p w14:paraId="266407A2" w14:textId="77777777" w:rsidR="001F5329" w:rsidRDefault="00504E5D" w:rsidP="001F5329">
      <w:pPr>
        <w:pStyle w:val="FirstParagraph-Style1"/>
      </w:pPr>
      <w:r w:rsidRPr="00CA3F2A">
        <w:rPr>
          <w:noProof/>
        </w:rPr>
        <w:drawing>
          <wp:anchor distT="0" distB="0" distL="114300" distR="114300" simplePos="0" relativeHeight="251658302" behindDoc="0" locked="0" layoutInCell="1" allowOverlap="1" wp14:anchorId="4B86DB17" wp14:editId="0F8FEF34">
            <wp:simplePos x="0" y="0"/>
            <wp:positionH relativeFrom="column">
              <wp:posOffset>-809469</wp:posOffset>
            </wp:positionH>
            <wp:positionV relativeFrom="page">
              <wp:posOffset>9410804</wp:posOffset>
            </wp:positionV>
            <wp:extent cx="1005668" cy="1545276"/>
            <wp:effectExtent l="0" t="0" r="4445" b="0"/>
            <wp:wrapNone/>
            <wp:docPr id="451460856" name="Graphic 45146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78538" name=""/>
                    <pic:cNvPicPr/>
                  </pic:nvPicPr>
                  <pic:blipFill>
                    <a:blip r:embed="rId44">
                      <a:extLst>
                        <a:ext uri="{28A0092B-C50C-407E-A947-70E740481C1C}">
                          <a14:useLocalDpi xmlns:a14="http://schemas.microsoft.com/office/drawing/2010/main"/>
                        </a:ext>
                        <a:ext uri="{96DAC541-7B7A-43D3-8B79-37D633B846F1}">
                          <asvg:svgBlip xmlns:asvg="http://schemas.microsoft.com/office/drawing/2016/SVG/main" r:embed="rId45"/>
                        </a:ext>
                      </a:extLst>
                    </a:blip>
                    <a:stretch>
                      <a:fillRect/>
                    </a:stretch>
                  </pic:blipFill>
                  <pic:spPr>
                    <a:xfrm>
                      <a:off x="0" y="0"/>
                      <a:ext cx="1005668" cy="1545276"/>
                    </a:xfrm>
                    <a:prstGeom prst="rect">
                      <a:avLst/>
                    </a:prstGeom>
                  </pic:spPr>
                </pic:pic>
              </a:graphicData>
            </a:graphic>
            <wp14:sizeRelH relativeFrom="margin">
              <wp14:pctWidth>0</wp14:pctWidth>
            </wp14:sizeRelH>
            <wp14:sizeRelV relativeFrom="margin">
              <wp14:pctHeight>0</wp14:pctHeight>
            </wp14:sizeRelV>
          </wp:anchor>
        </w:drawing>
      </w:r>
    </w:p>
    <w:p w14:paraId="6685A88B" w14:textId="77777777" w:rsidR="001F5329" w:rsidRDefault="001F5329" w:rsidP="001F5329">
      <w:pPr>
        <w:pStyle w:val="FirstParagraph-Style1"/>
      </w:pPr>
    </w:p>
    <w:p w14:paraId="309FBC68" w14:textId="77777777" w:rsidR="001F5329" w:rsidRPr="00FB4C86" w:rsidRDefault="001F5329" w:rsidP="001F5329">
      <w:pPr>
        <w:pStyle w:val="FirstParagraph-Style1"/>
      </w:pPr>
    </w:p>
    <w:p w14:paraId="7B0BA86F" w14:textId="77777777" w:rsidR="001F5329" w:rsidRPr="00FB4C86" w:rsidRDefault="001F5329" w:rsidP="001F5329">
      <w:pPr>
        <w:pStyle w:val="FirstParagraph-Style1"/>
      </w:pPr>
      <w:r w:rsidRPr="00FB4C86">
        <w:lastRenderedPageBreak/>
        <w:t>We have nothing to report in respect of the following matters if, in our opinion:</w:t>
      </w:r>
    </w:p>
    <w:p w14:paraId="0949B58B" w14:textId="77777777" w:rsidR="001F5329" w:rsidRPr="00FB4C86" w:rsidRDefault="001F5329" w:rsidP="001F5329">
      <w:pPr>
        <w:pStyle w:val="ListParagraph"/>
      </w:pPr>
      <w:r w:rsidRPr="00FB4C86">
        <w:t>adequate accounting records have not been kept, or returns adequate for our audit have not been received from branches not visited by us; or</w:t>
      </w:r>
    </w:p>
    <w:p w14:paraId="6BC65BDA" w14:textId="77777777" w:rsidR="001F5329" w:rsidRPr="00FB4C86" w:rsidRDefault="00C23AAB" w:rsidP="001F5329">
      <w:pPr>
        <w:pStyle w:val="ListParagraph"/>
      </w:pPr>
      <w:r>
        <w:rPr>
          <w:noProof/>
        </w:rPr>
        <w:drawing>
          <wp:anchor distT="0" distB="0" distL="114300" distR="114300" simplePos="0" relativeHeight="251658323" behindDoc="0" locked="0" layoutInCell="1" allowOverlap="1" wp14:anchorId="1FD85C4F" wp14:editId="4A5A01F0">
            <wp:simplePos x="0" y="0"/>
            <wp:positionH relativeFrom="column">
              <wp:posOffset>5943600</wp:posOffset>
            </wp:positionH>
            <wp:positionV relativeFrom="paragraph">
              <wp:posOffset>33424</wp:posOffset>
            </wp:positionV>
            <wp:extent cx="542925" cy="829310"/>
            <wp:effectExtent l="0" t="0" r="9525" b="8890"/>
            <wp:wrapNone/>
            <wp:docPr id="2060368262" name="Graphic 206036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45477" name="Graphic 993345477"/>
                    <pic:cNvPicPr/>
                  </pic:nvPicPr>
                  <pic:blipFill>
                    <a:blip r:embed="rId34">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542925" cy="829310"/>
                    </a:xfrm>
                    <a:prstGeom prst="rect">
                      <a:avLst/>
                    </a:prstGeom>
                  </pic:spPr>
                </pic:pic>
              </a:graphicData>
            </a:graphic>
            <wp14:sizeRelH relativeFrom="margin">
              <wp14:pctWidth>0</wp14:pctWidth>
            </wp14:sizeRelH>
            <wp14:sizeRelV relativeFrom="margin">
              <wp14:pctHeight>0</wp14:pctHeight>
            </wp14:sizeRelV>
          </wp:anchor>
        </w:drawing>
      </w:r>
      <w:r w:rsidR="001F5329" w:rsidRPr="00FB4C86">
        <w:t>the financial statements are not in agreement with the accounting records and returns; or</w:t>
      </w:r>
    </w:p>
    <w:p w14:paraId="33BEA98A" w14:textId="77777777" w:rsidR="001F5329" w:rsidRPr="00FB4C86" w:rsidRDefault="001F5329" w:rsidP="001F5329">
      <w:pPr>
        <w:pStyle w:val="ListParagraph"/>
      </w:pPr>
      <w:r w:rsidRPr="00FB4C86">
        <w:t>we have not received all the information and explanations we require for our audit.</w:t>
      </w:r>
    </w:p>
    <w:p w14:paraId="347AE9FA" w14:textId="77777777" w:rsidR="001F5329" w:rsidRPr="00FB4C86" w:rsidRDefault="001F5329" w:rsidP="001F5329">
      <w:pPr>
        <w:pStyle w:val="FirstParagraph-Style1"/>
        <w:rPr>
          <w:sz w:val="20"/>
          <w:szCs w:val="20"/>
        </w:rPr>
      </w:pPr>
    </w:p>
    <w:p w14:paraId="6A6EE34D" w14:textId="77777777" w:rsidR="001F5329" w:rsidRPr="001F5329" w:rsidRDefault="001F5329" w:rsidP="001F5329">
      <w:pPr>
        <w:pStyle w:val="FirstParagraph-Style1"/>
        <w:rPr>
          <w:b/>
          <w:bCs/>
        </w:rPr>
      </w:pPr>
      <w:r w:rsidRPr="001F5329">
        <w:rPr>
          <w:b/>
          <w:bCs/>
        </w:rPr>
        <w:t>Responsibilities of members</w:t>
      </w:r>
    </w:p>
    <w:p w14:paraId="3B12E5C0" w14:textId="77777777" w:rsidR="001F5329" w:rsidRPr="00FB4C86" w:rsidRDefault="001F5329" w:rsidP="001F5329">
      <w:pPr>
        <w:pStyle w:val="FirstParagraph-Style1"/>
      </w:pPr>
      <w:r w:rsidRPr="00FB4C86">
        <w:rPr>
          <w:snapToGrid w:val="0"/>
          <w:color w:val="0076BD" w:themeColor="text1"/>
        </w:rPr>
        <w:t>As explained more fully in the Statement of Committee members’</w:t>
      </w:r>
      <w:r w:rsidRPr="00FB4C86">
        <w:rPr>
          <w:snapToGrid w:val="0"/>
          <w:color w:val="0076BD" w:themeColor="text1"/>
          <w:sz w:val="24"/>
        </w:rPr>
        <w:t xml:space="preserve"> </w:t>
      </w:r>
      <w:r w:rsidRPr="00FB4C86">
        <w:rPr>
          <w:snapToGrid w:val="0"/>
          <w:color w:val="0076BD" w:themeColor="text1"/>
        </w:rPr>
        <w:t xml:space="preserve">responsibilities set out on </w:t>
      </w:r>
      <w:r w:rsidRPr="00FB4C86">
        <w:rPr>
          <w:color w:val="0076BD" w:themeColor="text1"/>
        </w:rPr>
        <w:t>page three,</w:t>
      </w:r>
      <w:r w:rsidRPr="00FB4C86">
        <w:rPr>
          <w:color w:val="0076BD" w:themeColor="text1"/>
          <w:sz w:val="24"/>
        </w:rPr>
        <w:t xml:space="preserve"> </w:t>
      </w:r>
      <w:r w:rsidRPr="00FB4C86">
        <w:t>the members are responsible for the preparation of the financial statements and for being satisfied that they give a true and fair view, and for such internal control as the members determine is necessary to enable the preparation of financial statements that are free from material misstatement, whether due to fraud or error.</w:t>
      </w:r>
    </w:p>
    <w:p w14:paraId="5F04DC5A" w14:textId="77777777" w:rsidR="001F5329" w:rsidRPr="00FB4C86" w:rsidRDefault="001F5329" w:rsidP="001F5329">
      <w:pPr>
        <w:pStyle w:val="FirstParagraph-Style1"/>
      </w:pPr>
    </w:p>
    <w:p w14:paraId="58864E39" w14:textId="77777777" w:rsidR="001F5329" w:rsidRPr="00FB4C86" w:rsidRDefault="001F5329" w:rsidP="001F5329">
      <w:pPr>
        <w:pStyle w:val="FirstParagraph-Style1"/>
      </w:pPr>
      <w:r w:rsidRPr="00FB4C86">
        <w:t>In preparing the financial statements, the members are responsible for assessing the committee's ability to continue as a going concern, disclosing, as applicable, matters related to going concern and using the going concern basis of accounting unless the members either intend to liquidate the committee or to cease operations, or have no realistic alternative but to do so.</w:t>
      </w:r>
    </w:p>
    <w:p w14:paraId="3373BF45" w14:textId="77777777" w:rsidR="0092648A" w:rsidRDefault="0092648A" w:rsidP="001F5329">
      <w:pPr>
        <w:pStyle w:val="FirstParagraph-Style1"/>
        <w:rPr>
          <w:sz w:val="23"/>
          <w:szCs w:val="23"/>
        </w:rPr>
      </w:pPr>
    </w:p>
    <w:p w14:paraId="7A7D7661" w14:textId="77777777" w:rsidR="0092648A" w:rsidRDefault="0092648A" w:rsidP="004D227E">
      <w:pPr>
        <w:spacing w:line="318" w:lineRule="auto"/>
        <w:ind w:right="2872"/>
        <w:jc w:val="center"/>
        <w:rPr>
          <w:rFonts w:ascii="DM Sans" w:eastAsia="Times New Roman" w:hAnsi="DM Sans"/>
          <w:bCs/>
          <w:sz w:val="23"/>
          <w:szCs w:val="23"/>
        </w:rPr>
      </w:pPr>
    </w:p>
    <w:p w14:paraId="3A336FE8" w14:textId="77777777" w:rsidR="0092648A" w:rsidRDefault="0092648A" w:rsidP="004D227E">
      <w:pPr>
        <w:spacing w:line="318" w:lineRule="auto"/>
        <w:ind w:right="2872"/>
        <w:jc w:val="center"/>
        <w:rPr>
          <w:rFonts w:ascii="DM Sans" w:eastAsia="Times New Roman" w:hAnsi="DM Sans"/>
          <w:bCs/>
          <w:sz w:val="23"/>
          <w:szCs w:val="23"/>
        </w:rPr>
      </w:pPr>
    </w:p>
    <w:p w14:paraId="6258FD1B" w14:textId="77777777" w:rsidR="0092648A" w:rsidRDefault="0092648A" w:rsidP="004D227E">
      <w:pPr>
        <w:spacing w:line="318" w:lineRule="auto"/>
        <w:ind w:right="2872"/>
        <w:jc w:val="center"/>
        <w:rPr>
          <w:rFonts w:ascii="DM Sans" w:eastAsia="Times New Roman" w:hAnsi="DM Sans"/>
          <w:bCs/>
          <w:sz w:val="23"/>
          <w:szCs w:val="23"/>
        </w:rPr>
      </w:pPr>
    </w:p>
    <w:p w14:paraId="0AF2EF3F" w14:textId="77777777" w:rsidR="0092648A" w:rsidRDefault="0092648A" w:rsidP="004D227E">
      <w:pPr>
        <w:spacing w:line="318" w:lineRule="auto"/>
        <w:ind w:right="2872"/>
        <w:jc w:val="center"/>
        <w:rPr>
          <w:rFonts w:ascii="DM Sans" w:eastAsia="Times New Roman" w:hAnsi="DM Sans"/>
          <w:bCs/>
          <w:sz w:val="23"/>
          <w:szCs w:val="23"/>
        </w:rPr>
      </w:pPr>
    </w:p>
    <w:p w14:paraId="24D0EFB9" w14:textId="77777777" w:rsidR="005A5F01" w:rsidRDefault="005A5F01" w:rsidP="004D227E">
      <w:pPr>
        <w:spacing w:line="318" w:lineRule="auto"/>
        <w:ind w:right="2872"/>
        <w:jc w:val="center"/>
        <w:rPr>
          <w:rFonts w:ascii="DM Sans" w:eastAsia="Times New Roman" w:hAnsi="DM Sans"/>
          <w:bCs/>
          <w:sz w:val="23"/>
          <w:szCs w:val="23"/>
        </w:rPr>
      </w:pPr>
    </w:p>
    <w:p w14:paraId="7E8949A5" w14:textId="77777777" w:rsidR="005A5F01" w:rsidRDefault="005A5F01" w:rsidP="004D227E">
      <w:pPr>
        <w:spacing w:line="318" w:lineRule="auto"/>
        <w:ind w:right="2872"/>
        <w:jc w:val="center"/>
        <w:rPr>
          <w:rFonts w:ascii="DM Sans" w:eastAsia="Times New Roman" w:hAnsi="DM Sans"/>
          <w:bCs/>
          <w:sz w:val="23"/>
          <w:szCs w:val="23"/>
        </w:rPr>
      </w:pPr>
      <w:r w:rsidRPr="00D8050C">
        <w:rPr>
          <w:noProof/>
        </w:rPr>
        <w:drawing>
          <wp:anchor distT="0" distB="0" distL="114300" distR="114300" simplePos="0" relativeHeight="251658300" behindDoc="0" locked="0" layoutInCell="1" allowOverlap="1" wp14:anchorId="7A0939B6" wp14:editId="4EF8000A">
            <wp:simplePos x="0" y="0"/>
            <wp:positionH relativeFrom="page">
              <wp:posOffset>271145</wp:posOffset>
            </wp:positionH>
            <wp:positionV relativeFrom="page">
              <wp:posOffset>8494395</wp:posOffset>
            </wp:positionV>
            <wp:extent cx="2578735" cy="3720465"/>
            <wp:effectExtent l="0" t="0" r="0" b="0"/>
            <wp:wrapTopAndBottom/>
            <wp:docPr id="1002284253" name="Graphic 100228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19216" name=""/>
                    <pic:cNvPicPr/>
                  </pic:nvPicPr>
                  <pic:blipFill rotWithShape="1">
                    <a:blip r:embed="rId53">
                      <a:extLst>
                        <a:ext uri="{28A0092B-C50C-407E-A947-70E740481C1C}">
                          <a14:useLocalDpi xmlns:a14="http://schemas.microsoft.com/office/drawing/2010/main"/>
                        </a:ext>
                        <a:ext uri="{96DAC541-7B7A-43D3-8B79-37D633B846F1}">
                          <asvg:svgBlip xmlns:asvg="http://schemas.microsoft.com/office/drawing/2016/SVG/main" r:embed="rId54"/>
                        </a:ext>
                      </a:extLst>
                    </a:blip>
                    <a:srcRect l="62844"/>
                    <a:stretch/>
                  </pic:blipFill>
                  <pic:spPr bwMode="auto">
                    <a:xfrm>
                      <a:off x="0" y="0"/>
                      <a:ext cx="2578735" cy="372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3F2A">
        <w:rPr>
          <w:noProof/>
        </w:rPr>
        <mc:AlternateContent>
          <mc:Choice Requires="wps">
            <w:drawing>
              <wp:anchor distT="0" distB="0" distL="114300" distR="114300" simplePos="0" relativeHeight="251658301" behindDoc="0" locked="0" layoutInCell="1" allowOverlap="1" wp14:anchorId="1B266277" wp14:editId="2A9C391D">
                <wp:simplePos x="0" y="0"/>
                <wp:positionH relativeFrom="margin">
                  <wp:posOffset>-269823</wp:posOffset>
                </wp:positionH>
                <wp:positionV relativeFrom="page">
                  <wp:posOffset>8328848</wp:posOffset>
                </wp:positionV>
                <wp:extent cx="1812290" cy="1708785"/>
                <wp:effectExtent l="0" t="0" r="0" b="5715"/>
                <wp:wrapNone/>
                <wp:docPr id="1824538118" name="Rectangle 5"/>
                <wp:cNvGraphicFramePr/>
                <a:graphic xmlns:a="http://schemas.openxmlformats.org/drawingml/2006/main">
                  <a:graphicData uri="http://schemas.microsoft.com/office/word/2010/wordprocessingShape">
                    <wps:wsp>
                      <wps:cNvSpPr/>
                      <wps:spPr>
                        <a:xfrm>
                          <a:off x="0" y="0"/>
                          <a:ext cx="1812290" cy="1708785"/>
                        </a:xfrm>
                        <a:prstGeom prst="rect">
                          <a:avLst/>
                        </a:prstGeom>
                        <a:blipFill>
                          <a:blip r:embed="rId67" cstate="email">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C7814" id="Rectangle 5" o:spid="_x0000_s1026" style="position:absolute;margin-left:-21.25pt;margin-top:655.8pt;width:142.7pt;height:134.5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" stroked="f" strokeweight="1pt">
                <v:fill r:id="rId68" o:title="" recolor="t" rotate="t" type="frame"/>
                <w10:wrap anchorx="margin" anchory="page"/>
              </v:rect>
            </w:pict>
          </mc:Fallback>
        </mc:AlternateContent>
      </w:r>
    </w:p>
    <w:p w14:paraId="73DB3D0B" w14:textId="77777777" w:rsidR="0053335E" w:rsidRPr="00FB4C86" w:rsidRDefault="001F1861" w:rsidP="004D227E">
      <w:pPr>
        <w:spacing w:line="318" w:lineRule="auto"/>
        <w:ind w:right="2872"/>
        <w:jc w:val="center"/>
        <w:rPr>
          <w:rFonts w:ascii="DM Sans" w:eastAsia="Times New Roman" w:hAnsi="DM Sans"/>
          <w:bCs/>
          <w:sz w:val="23"/>
          <w:szCs w:val="23"/>
        </w:rPr>
      </w:pPr>
      <w:r>
        <w:rPr>
          <w:noProof/>
        </w:rPr>
        <w:lastRenderedPageBreak/>
        <mc:AlternateContent>
          <mc:Choice Requires="wps">
            <w:drawing>
              <wp:anchor distT="0" distB="0" distL="114300" distR="114300" simplePos="0" relativeHeight="251658313" behindDoc="0" locked="0" layoutInCell="1" allowOverlap="1" wp14:anchorId="4647C4C2" wp14:editId="4A541B4C">
                <wp:simplePos x="0" y="0"/>
                <wp:positionH relativeFrom="column">
                  <wp:posOffset>2265648</wp:posOffset>
                </wp:positionH>
                <wp:positionV relativeFrom="paragraph">
                  <wp:posOffset>8466267</wp:posOffset>
                </wp:positionV>
                <wp:extent cx="1389413" cy="1330036"/>
                <wp:effectExtent l="0" t="0" r="0" b="3810"/>
                <wp:wrapNone/>
                <wp:docPr id="1569710331" name="Text Box 7"/>
                <wp:cNvGraphicFramePr/>
                <a:graphic xmlns:a="http://schemas.openxmlformats.org/drawingml/2006/main">
                  <a:graphicData uri="http://schemas.microsoft.com/office/word/2010/wordprocessingShape">
                    <wps:wsp>
                      <wps:cNvSpPr txBox="1"/>
                      <wps:spPr>
                        <a:xfrm>
                          <a:off x="0" y="0"/>
                          <a:ext cx="1389413" cy="1330036"/>
                        </a:xfrm>
                        <a:prstGeom prst="rect">
                          <a:avLst/>
                        </a:prstGeom>
                        <a:noFill/>
                        <a:ln w="6350">
                          <a:noFill/>
                        </a:ln>
                      </wps:spPr>
                      <wps:txbx>
                        <w:txbxContent>
                          <w:p w14:paraId="042B668B" w14:textId="77777777" w:rsidR="001F1861" w:rsidRPr="005451D4" w:rsidRDefault="001F1861" w:rsidP="001F1861">
                            <w:pPr>
                              <w:spacing w:after="360"/>
                              <w:rPr>
                                <w:color w:val="FFFFFF" w:themeColor="background1"/>
                              </w:rPr>
                            </w:pPr>
                            <w:r w:rsidRPr="005451D4">
                              <w:rPr>
                                <w:color w:val="FFFFFF" w:themeColor="background1"/>
                              </w:rPr>
                              <w:t>facebook.com/xxx</w:t>
                            </w:r>
                          </w:p>
                          <w:p w14:paraId="10099AC5" w14:textId="77777777" w:rsidR="001F1861" w:rsidRPr="005451D4" w:rsidRDefault="001F1861" w:rsidP="001F1861">
                            <w:pPr>
                              <w:spacing w:after="360"/>
                              <w:rPr>
                                <w:color w:val="FFFFFF" w:themeColor="background1"/>
                              </w:rPr>
                            </w:pPr>
                            <w:r w:rsidRPr="005451D4">
                              <w:rPr>
                                <w:color w:val="FFFFFF" w:themeColor="background1"/>
                              </w:rPr>
                              <w:t>twitter.com/xxx</w:t>
                            </w:r>
                          </w:p>
                          <w:p w14:paraId="5B833ADA" w14:textId="77777777" w:rsidR="001F1861" w:rsidRPr="005451D4" w:rsidRDefault="001F1861" w:rsidP="001F1861">
                            <w:pPr>
                              <w:spacing w:after="360"/>
                              <w:rPr>
                                <w:color w:val="FFFFFF" w:themeColor="background1"/>
                              </w:rPr>
                            </w:pPr>
                            <w:r w:rsidRPr="005451D4">
                              <w:rPr>
                                <w:color w:val="FFFFFF" w:themeColor="background1"/>
                              </w:rPr>
                              <w:t>linkedin/xxx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7C4C2" id="Text Box 7" o:spid="_x0000_s1030" type="#_x0000_t202" style="position:absolute;left:0;text-align:left;margin-left:178.4pt;margin-top:666.65pt;width:109.4pt;height:104.7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LNHAIAADQEAAAOAAAAZHJzL2Uyb0RvYy54bWysU11v2yAUfZ+0/4B4X2zHadZ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" filled="f" stroked="f" strokeweight=".5pt">
                <v:textbox>
                  <w:txbxContent>
                    <w:p w14:paraId="042B668B" w14:textId="77777777" w:rsidR="001F1861" w:rsidRPr="005451D4" w:rsidRDefault="001F1861" w:rsidP="001F1861">
                      <w:pPr>
                        <w:spacing w:after="360"/>
                        <w:rPr>
                          <w:color w:val="FFFFFF" w:themeColor="background1"/>
                        </w:rPr>
                      </w:pPr>
                      <w:r w:rsidRPr="005451D4">
                        <w:rPr>
                          <w:color w:val="FFFFFF" w:themeColor="background1"/>
                        </w:rPr>
                        <w:t>facebook.com/xxx</w:t>
                      </w:r>
                    </w:p>
                    <w:p w14:paraId="10099AC5" w14:textId="77777777" w:rsidR="001F1861" w:rsidRPr="005451D4" w:rsidRDefault="001F1861" w:rsidP="001F1861">
                      <w:pPr>
                        <w:spacing w:after="360"/>
                        <w:rPr>
                          <w:color w:val="FFFFFF" w:themeColor="background1"/>
                        </w:rPr>
                      </w:pPr>
                      <w:r w:rsidRPr="005451D4">
                        <w:rPr>
                          <w:color w:val="FFFFFF" w:themeColor="background1"/>
                        </w:rPr>
                        <w:t>twitter.com/xxx</w:t>
                      </w:r>
                    </w:p>
                    <w:p w14:paraId="5B833ADA" w14:textId="77777777" w:rsidR="001F1861" w:rsidRPr="005451D4" w:rsidRDefault="001F1861" w:rsidP="001F1861">
                      <w:pPr>
                        <w:spacing w:after="360"/>
                        <w:rPr>
                          <w:color w:val="FFFFFF" w:themeColor="background1"/>
                        </w:rPr>
                      </w:pPr>
                      <w:r w:rsidRPr="005451D4">
                        <w:rPr>
                          <w:color w:val="FFFFFF" w:themeColor="background1"/>
                        </w:rPr>
                        <w:t>linkedin/xxx</w:t>
                      </w:r>
                    </w:p>
                  </w:txbxContent>
                </v:textbox>
              </v:shape>
            </w:pict>
          </mc:Fallback>
        </mc:AlternateContent>
      </w:r>
      <w:r w:rsidR="00953360">
        <w:rPr>
          <w:noProof/>
        </w:rPr>
        <w:drawing>
          <wp:anchor distT="0" distB="0" distL="114300" distR="114300" simplePos="0" relativeHeight="251658304" behindDoc="1" locked="0" layoutInCell="1" allowOverlap="1" wp14:anchorId="17A7FDC4" wp14:editId="22BF02CD">
            <wp:simplePos x="0" y="0"/>
            <wp:positionH relativeFrom="page">
              <wp:posOffset>-29210</wp:posOffset>
            </wp:positionH>
            <wp:positionV relativeFrom="page">
              <wp:posOffset>-36830</wp:posOffset>
            </wp:positionV>
            <wp:extent cx="7559675" cy="10681335"/>
            <wp:effectExtent l="0" t="0" r="3175" b="5715"/>
            <wp:wrapNone/>
            <wp:docPr id="1577255353" name="Picture 1577255353" descr="A white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55353" name="Picture 1577255353" descr="A white and blue sky&#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559675" cy="1068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360">
        <w:rPr>
          <w:noProof/>
        </w:rPr>
        <mc:AlternateContent>
          <mc:Choice Requires="wps">
            <w:drawing>
              <wp:anchor distT="0" distB="0" distL="114300" distR="114300" simplePos="0" relativeHeight="251658305" behindDoc="0" locked="0" layoutInCell="1" allowOverlap="1" wp14:anchorId="14DB279A" wp14:editId="368AEA1B">
                <wp:simplePos x="0" y="0"/>
                <wp:positionH relativeFrom="column">
                  <wp:posOffset>2647950</wp:posOffset>
                </wp:positionH>
                <wp:positionV relativeFrom="paragraph">
                  <wp:posOffset>4496435</wp:posOffset>
                </wp:positionV>
                <wp:extent cx="2267585" cy="2065655"/>
                <wp:effectExtent l="0" t="0" r="0" b="0"/>
                <wp:wrapNone/>
                <wp:docPr id="1163379551" name="Rectangle 9"/>
                <wp:cNvGraphicFramePr/>
                <a:graphic xmlns:a="http://schemas.openxmlformats.org/drawingml/2006/main">
                  <a:graphicData uri="http://schemas.microsoft.com/office/word/2010/wordprocessingShape">
                    <wps:wsp>
                      <wps:cNvSpPr/>
                      <wps:spPr>
                        <a:xfrm>
                          <a:off x="0" y="0"/>
                          <a:ext cx="2267585" cy="2065655"/>
                        </a:xfrm>
                        <a:prstGeom prst="rect">
                          <a:avLst/>
                        </a:prstGeom>
                        <a:blipFill>
                          <a:blip r:embed="rId69" cstate="email">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76600" id="Rectangle 9" o:spid="_x0000_s1026" style="position:absolute;margin-left:208.5pt;margin-top:354.05pt;width:178.55pt;height:162.6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" stroked="f" strokeweight="1pt">
                <v:fill r:id="rId70" o:title="" recolor="t" rotate="t" type="frame"/>
              </v:rect>
            </w:pict>
          </mc:Fallback>
        </mc:AlternateContent>
      </w:r>
      <w:r w:rsidR="00953360">
        <w:rPr>
          <w:noProof/>
        </w:rPr>
        <mc:AlternateContent>
          <mc:Choice Requires="wps">
            <w:drawing>
              <wp:anchor distT="0" distB="0" distL="114300" distR="114300" simplePos="0" relativeHeight="251658306" behindDoc="0" locked="0" layoutInCell="1" allowOverlap="1" wp14:anchorId="0A43D944" wp14:editId="67F2B5CE">
                <wp:simplePos x="0" y="0"/>
                <wp:positionH relativeFrom="column">
                  <wp:posOffset>-71120</wp:posOffset>
                </wp:positionH>
                <wp:positionV relativeFrom="paragraph">
                  <wp:posOffset>5770880</wp:posOffset>
                </wp:positionV>
                <wp:extent cx="3170555" cy="3306445"/>
                <wp:effectExtent l="0" t="0" r="10795" b="27305"/>
                <wp:wrapSquare wrapText="bothSides"/>
                <wp:docPr id="595281575" name="Text Box 1"/>
                <wp:cNvGraphicFramePr/>
                <a:graphic xmlns:a="http://schemas.openxmlformats.org/drawingml/2006/main">
                  <a:graphicData uri="http://schemas.microsoft.com/office/word/2010/wordprocessingShape">
                    <wps:wsp>
                      <wps:cNvSpPr txBox="1"/>
                      <wps:spPr>
                        <a:xfrm>
                          <a:off x="0" y="0"/>
                          <a:ext cx="3170555" cy="3306445"/>
                        </a:xfrm>
                        <a:prstGeom prst="rect">
                          <a:avLst/>
                        </a:prstGeom>
                        <a:solidFill>
                          <a:schemeClr val="accent1"/>
                        </a:solidFill>
                        <a:ln w="6350">
                          <a:solidFill>
                            <a:schemeClr val="accent1"/>
                          </a:solidFill>
                        </a:ln>
                      </wps:spPr>
                      <wps:txbx>
                        <w:txbxContent>
                          <w:p w14:paraId="3ED6BE71" w14:textId="77777777" w:rsidR="00953360" w:rsidRPr="00664179" w:rsidRDefault="008D224E" w:rsidP="00953360">
                            <w:pPr>
                              <w:pStyle w:val="Textboxes"/>
                              <w:rPr>
                                <w:rStyle w:val="Strong"/>
                              </w:rPr>
                            </w:pPr>
                            <w:r>
                              <w:rPr>
                                <w:rStyle w:val="Strong"/>
                              </w:rPr>
                              <w:t xml:space="preserve">LPC Contact Details </w:t>
                            </w: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3D944" id="Text Box 1" o:spid="_x0000_s1031" type="#_x0000_t202" style="position:absolute;left:0;text-align:left;margin-left:-5.6pt;margin-top:454.4pt;width:249.65pt;height:260.3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" fillcolor="#5ac2b4 [3204]" strokecolor="#5ac2b4 [3204]" strokeweight=".5pt">
                <v:textbox inset="10mm,10mm,10mm,10mm">
                  <w:txbxContent>
                    <w:p w14:paraId="3ED6BE71" w14:textId="77777777" w:rsidR="00953360" w:rsidRPr="00664179" w:rsidRDefault="008D224E" w:rsidP="00953360">
                      <w:pPr>
                        <w:pStyle w:val="Textboxes"/>
                        <w:rPr>
                          <w:rStyle w:val="Strong"/>
                        </w:rPr>
                      </w:pPr>
                      <w:r>
                        <w:rPr>
                          <w:rStyle w:val="Strong"/>
                        </w:rPr>
                        <w:t xml:space="preserve">LPC Contact Details </w:t>
                      </w:r>
                    </w:p>
                  </w:txbxContent>
                </v:textbox>
                <w10:wrap type="square"/>
              </v:shape>
            </w:pict>
          </mc:Fallback>
        </mc:AlternateContent>
      </w:r>
      <w:r w:rsidR="00953360">
        <w:rPr>
          <w:noProof/>
        </w:rPr>
        <mc:AlternateContent>
          <mc:Choice Requires="wps">
            <w:drawing>
              <wp:anchor distT="0" distB="0" distL="114300" distR="114300" simplePos="0" relativeHeight="251658307" behindDoc="0" locked="0" layoutInCell="1" allowOverlap="1" wp14:anchorId="65359133" wp14:editId="53104AE9">
                <wp:simplePos x="0" y="0"/>
                <wp:positionH relativeFrom="column">
                  <wp:posOffset>1602105</wp:posOffset>
                </wp:positionH>
                <wp:positionV relativeFrom="paragraph">
                  <wp:posOffset>8178800</wp:posOffset>
                </wp:positionV>
                <wp:extent cx="2051685" cy="2087880"/>
                <wp:effectExtent l="0" t="0" r="5715" b="7620"/>
                <wp:wrapNone/>
                <wp:docPr id="319979594" name="Rectangle 8"/>
                <wp:cNvGraphicFramePr/>
                <a:graphic xmlns:a="http://schemas.openxmlformats.org/drawingml/2006/main">
                  <a:graphicData uri="http://schemas.microsoft.com/office/word/2010/wordprocessingShape">
                    <wps:wsp>
                      <wps:cNvSpPr/>
                      <wps:spPr>
                        <a:xfrm>
                          <a:off x="0" y="0"/>
                          <a:ext cx="2051685" cy="2087880"/>
                        </a:xfrm>
                        <a:prstGeom prst="rect">
                          <a:avLst/>
                        </a:prstGeom>
                        <a:blipFill>
                          <a:blip r:embed="rId71">
                            <a:extLst>
                              <a:ext uri="{96DAC541-7B7A-43D3-8B79-37D633B846F1}">
                                <asvg:svgBlip xmlns:asvg="http://schemas.microsoft.com/office/drawing/2016/SVG/main" r:embed="rId72"/>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D61FC" id="Rectangle 8" o:spid="_x0000_s1026" style="position:absolute;margin-left:126.15pt;margin-top:644pt;width:161.55pt;height:164.4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&#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" stroked="f" strokeweight="1pt">
                <v:fill r:id="rId73" o:title="" recolor="t" rotate="t" type="frame"/>
              </v:rect>
            </w:pict>
          </mc:Fallback>
        </mc:AlternateContent>
      </w:r>
      <w:r w:rsidR="00953360">
        <w:rPr>
          <w:noProof/>
        </w:rPr>
        <mc:AlternateContent>
          <mc:Choice Requires="wps">
            <w:drawing>
              <wp:anchor distT="0" distB="0" distL="114300" distR="114300" simplePos="0" relativeHeight="251658308" behindDoc="0" locked="0" layoutInCell="1" allowOverlap="1" wp14:anchorId="3316B060" wp14:editId="087923A7">
                <wp:simplePos x="0" y="0"/>
                <wp:positionH relativeFrom="column">
                  <wp:posOffset>1450340</wp:posOffset>
                </wp:positionH>
                <wp:positionV relativeFrom="paragraph">
                  <wp:posOffset>3973830</wp:posOffset>
                </wp:positionV>
                <wp:extent cx="1029335" cy="937895"/>
                <wp:effectExtent l="0" t="0" r="0" b="0"/>
                <wp:wrapNone/>
                <wp:docPr id="1163129348" name="Rectangle 9"/>
                <wp:cNvGraphicFramePr/>
                <a:graphic xmlns:a="http://schemas.openxmlformats.org/drawingml/2006/main">
                  <a:graphicData uri="http://schemas.microsoft.com/office/word/2010/wordprocessingShape">
                    <wps:wsp>
                      <wps:cNvSpPr/>
                      <wps:spPr>
                        <a:xfrm>
                          <a:off x="0" y="0"/>
                          <a:ext cx="1029335" cy="937895"/>
                        </a:xfrm>
                        <a:prstGeom prst="rect">
                          <a:avLst/>
                        </a:prstGeom>
                        <a:blipFill>
                          <a:blip r:embed="rId74" cstate="email">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3C89B" id="Rectangle 9" o:spid="_x0000_s1026" style="position:absolute;margin-left:114.2pt;margin-top:312.9pt;width:81.05pt;height:73.8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" stroked="f" strokeweight="1pt">
                <v:fill r:id="rId75" o:title="" recolor="t" rotate="t" type="frame"/>
              </v:rect>
            </w:pict>
          </mc:Fallback>
        </mc:AlternateContent>
      </w:r>
      <w:r w:rsidR="00953360">
        <w:rPr>
          <w:noProof/>
        </w:rPr>
        <w:drawing>
          <wp:anchor distT="0" distB="0" distL="114300" distR="114300" simplePos="0" relativeHeight="251658309" behindDoc="0" locked="0" layoutInCell="1" allowOverlap="1" wp14:anchorId="2A5969CD" wp14:editId="433CB6CA">
            <wp:simplePos x="0" y="0"/>
            <wp:positionH relativeFrom="column">
              <wp:posOffset>-564515</wp:posOffset>
            </wp:positionH>
            <wp:positionV relativeFrom="paragraph">
              <wp:posOffset>8849995</wp:posOffset>
            </wp:positionV>
            <wp:extent cx="1277620" cy="948690"/>
            <wp:effectExtent l="0" t="0" r="0" b="3810"/>
            <wp:wrapNone/>
            <wp:docPr id="19375976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97602" name="Graphic 1"/>
                    <pic:cNvPicPr/>
                  </pic:nvPicPr>
                  <pic:blipFill>
                    <a:blip r:embed="rId76">
                      <a:extLst>
                        <a:ext uri="{28A0092B-C50C-407E-A947-70E740481C1C}">
                          <a14:useLocalDpi xmlns:a14="http://schemas.microsoft.com/office/drawing/2010/main"/>
                        </a:ext>
                        <a:ext uri="{96DAC541-7B7A-43D3-8B79-37D633B846F1}">
                          <asvg:svgBlip xmlns:asvg="http://schemas.microsoft.com/office/drawing/2016/SVG/main" r:embed="rId77"/>
                        </a:ext>
                      </a:extLst>
                    </a:blip>
                    <a:stretch>
                      <a:fillRect/>
                    </a:stretch>
                  </pic:blipFill>
                  <pic:spPr>
                    <a:xfrm>
                      <a:off x="0" y="0"/>
                      <a:ext cx="1277620" cy="948690"/>
                    </a:xfrm>
                    <a:prstGeom prst="rect">
                      <a:avLst/>
                    </a:prstGeom>
                  </pic:spPr>
                </pic:pic>
              </a:graphicData>
            </a:graphic>
            <wp14:sizeRelH relativeFrom="page">
              <wp14:pctWidth>0</wp14:pctWidth>
            </wp14:sizeRelH>
            <wp14:sizeRelV relativeFrom="page">
              <wp14:pctHeight>0</wp14:pctHeight>
            </wp14:sizeRelV>
          </wp:anchor>
        </w:drawing>
      </w:r>
      <w:r w:rsidR="00953360">
        <w:rPr>
          <w:noProof/>
        </w:rPr>
        <w:drawing>
          <wp:anchor distT="0" distB="0" distL="114300" distR="114300" simplePos="0" relativeHeight="251658310" behindDoc="0" locked="0" layoutInCell="1" allowOverlap="1" wp14:anchorId="0B3D2AA5" wp14:editId="4499A574">
            <wp:simplePos x="0" y="0"/>
            <wp:positionH relativeFrom="column">
              <wp:posOffset>3363595</wp:posOffset>
            </wp:positionH>
            <wp:positionV relativeFrom="paragraph">
              <wp:posOffset>6560820</wp:posOffset>
            </wp:positionV>
            <wp:extent cx="361950" cy="552450"/>
            <wp:effectExtent l="0" t="0" r="0" b="0"/>
            <wp:wrapNone/>
            <wp:docPr id="79609498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94983" name="Graphic 2"/>
                    <pic:cNvPicPr/>
                  </pic:nvPicPr>
                  <pic:blipFill>
                    <a:blip r:embed="rId78">
                      <a:extLst>
                        <a:ext uri="{28A0092B-C50C-407E-A947-70E740481C1C}">
                          <a14:useLocalDpi xmlns:a14="http://schemas.microsoft.com/office/drawing/2010/main"/>
                        </a:ext>
                        <a:ext uri="{96DAC541-7B7A-43D3-8B79-37D633B846F1}">
                          <asvg:svgBlip xmlns:asvg="http://schemas.microsoft.com/office/drawing/2016/SVG/main" r:embed="rId79"/>
                        </a:ext>
                      </a:extLst>
                    </a:blip>
                    <a:stretch>
                      <a:fillRect/>
                    </a:stretch>
                  </pic:blipFill>
                  <pic:spPr>
                    <a:xfrm>
                      <a:off x="0" y="0"/>
                      <a:ext cx="361950" cy="552450"/>
                    </a:xfrm>
                    <a:prstGeom prst="rect">
                      <a:avLst/>
                    </a:prstGeom>
                  </pic:spPr>
                </pic:pic>
              </a:graphicData>
            </a:graphic>
          </wp:anchor>
        </w:drawing>
      </w:r>
      <w:r w:rsidR="00953360">
        <w:rPr>
          <w:noProof/>
        </w:rPr>
        <w:drawing>
          <wp:anchor distT="0" distB="0" distL="114300" distR="114300" simplePos="0" relativeHeight="251658311" behindDoc="0" locked="0" layoutInCell="1" allowOverlap="1" wp14:anchorId="556D1EBE" wp14:editId="5641436D">
            <wp:simplePos x="0" y="0"/>
            <wp:positionH relativeFrom="column">
              <wp:posOffset>2480945</wp:posOffset>
            </wp:positionH>
            <wp:positionV relativeFrom="paragraph">
              <wp:posOffset>3910330</wp:posOffset>
            </wp:positionV>
            <wp:extent cx="2750185" cy="1174750"/>
            <wp:effectExtent l="0" t="0" r="0" b="6350"/>
            <wp:wrapNone/>
            <wp:docPr id="103651277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12773" name="Graphic 3"/>
                    <pic:cNvPicPr/>
                  </pic:nvPicPr>
                  <pic:blipFill>
                    <a:blip r:embed="rId80">
                      <a:extLst>
                        <a:ext uri="{28A0092B-C50C-407E-A947-70E740481C1C}">
                          <a14:useLocalDpi xmlns:a14="http://schemas.microsoft.com/office/drawing/2010/main"/>
                        </a:ext>
                        <a:ext uri="{96DAC541-7B7A-43D3-8B79-37D633B846F1}">
                          <asvg:svgBlip xmlns:asvg="http://schemas.microsoft.com/office/drawing/2016/SVG/main" r:embed="rId81"/>
                        </a:ext>
                      </a:extLst>
                    </a:blip>
                    <a:stretch>
                      <a:fillRect/>
                    </a:stretch>
                  </pic:blipFill>
                  <pic:spPr>
                    <a:xfrm>
                      <a:off x="0" y="0"/>
                      <a:ext cx="2750185" cy="1174750"/>
                    </a:xfrm>
                    <a:prstGeom prst="rect">
                      <a:avLst/>
                    </a:prstGeom>
                  </pic:spPr>
                </pic:pic>
              </a:graphicData>
            </a:graphic>
            <wp14:sizeRelH relativeFrom="margin">
              <wp14:pctWidth>0</wp14:pctWidth>
            </wp14:sizeRelH>
            <wp14:sizeRelV relativeFrom="margin">
              <wp14:pctHeight>0</wp14:pctHeight>
            </wp14:sizeRelV>
          </wp:anchor>
        </w:drawing>
      </w:r>
      <w:r w:rsidR="00953360">
        <w:rPr>
          <w:noProof/>
        </w:rPr>
        <w:drawing>
          <wp:anchor distT="0" distB="0" distL="114300" distR="114300" simplePos="0" relativeHeight="251658312" behindDoc="0" locked="0" layoutInCell="1" allowOverlap="1" wp14:anchorId="20C495B9" wp14:editId="30B0ADFA">
            <wp:simplePos x="0" y="0"/>
            <wp:positionH relativeFrom="column">
              <wp:posOffset>5198745</wp:posOffset>
            </wp:positionH>
            <wp:positionV relativeFrom="paragraph">
              <wp:posOffset>-86287</wp:posOffset>
            </wp:positionV>
            <wp:extent cx="1790700" cy="1790700"/>
            <wp:effectExtent l="0" t="0" r="0" b="0"/>
            <wp:wrapNone/>
            <wp:docPr id="168288638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86383" name="Graphic 4"/>
                    <pic:cNvPicPr/>
                  </pic:nvPicPr>
                  <pic:blipFill>
                    <a:blip r:embed="rId82">
                      <a:extLst>
                        <a:ext uri="{28A0092B-C50C-407E-A947-70E740481C1C}">
                          <a14:useLocalDpi xmlns:a14="http://schemas.microsoft.com/office/drawing/2010/main"/>
                        </a:ext>
                        <a:ext uri="{96DAC541-7B7A-43D3-8B79-37D633B846F1}">
                          <asvg:svgBlip xmlns:asvg="http://schemas.microsoft.com/office/drawing/2016/SVG/main" r:embed="rId83"/>
                        </a:ext>
                      </a:extLst>
                    </a:blip>
                    <a:stretch>
                      <a:fillRect/>
                    </a:stretch>
                  </pic:blipFill>
                  <pic:spPr>
                    <a:xfrm>
                      <a:off x="0" y="0"/>
                      <a:ext cx="1790700" cy="1790700"/>
                    </a:xfrm>
                    <a:prstGeom prst="rect">
                      <a:avLst/>
                    </a:prstGeom>
                  </pic:spPr>
                </pic:pic>
              </a:graphicData>
            </a:graphic>
          </wp:anchor>
        </w:drawing>
      </w:r>
      <w:r w:rsidR="00F41FB2">
        <w:rPr>
          <w:noProof/>
        </w:rPr>
        <w:drawing>
          <wp:anchor distT="0" distB="0" distL="114300" distR="114300" simplePos="0" relativeHeight="251658303" behindDoc="1" locked="0" layoutInCell="1" allowOverlap="1" wp14:anchorId="050F2C83" wp14:editId="322B4527">
            <wp:simplePos x="0" y="0"/>
            <wp:positionH relativeFrom="page">
              <wp:posOffset>-29241</wp:posOffset>
            </wp:positionH>
            <wp:positionV relativeFrom="page">
              <wp:posOffset>-33551</wp:posOffset>
            </wp:positionV>
            <wp:extent cx="7560000" cy="10681521"/>
            <wp:effectExtent l="0" t="0" r="3175" b="5715"/>
            <wp:wrapNone/>
            <wp:docPr id="1190578167" name="Picture 6" descr="A white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78167" name="Picture 6" descr="A white and blue sky&#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560000" cy="1068152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3335E" w:rsidRPr="00FB4C86" w:rsidSect="003D1823">
      <w:pgSz w:w="11900" w:h="16840"/>
      <w:pgMar w:top="798" w:right="1127" w:bottom="202" w:left="851" w:header="0" w:footer="0" w:gutter="0"/>
      <w:cols w:space="720" w:equalWidth="0">
        <w:col w:w="1027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55E57" w14:textId="77777777" w:rsidR="00D60421" w:rsidRDefault="00D60421" w:rsidP="00316925">
      <w:r>
        <w:separator/>
      </w:r>
    </w:p>
  </w:endnote>
  <w:endnote w:type="continuationSeparator" w:id="0">
    <w:p w14:paraId="6CD7AF97" w14:textId="77777777" w:rsidR="00D60421" w:rsidRDefault="00D60421" w:rsidP="00316925">
      <w:r>
        <w:continuationSeparator/>
      </w:r>
    </w:p>
  </w:endnote>
  <w:endnote w:type="continuationNotice" w:id="1">
    <w:p w14:paraId="03CDF110" w14:textId="77777777" w:rsidR="00D60421" w:rsidRDefault="00D604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w:panose1 w:val="00000000000000000000"/>
    <w:charset w:val="00"/>
    <w:family w:val="auto"/>
    <w:pitch w:val="variable"/>
    <w:sig w:usb0="8000002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F6847" w14:textId="77777777" w:rsidR="00CA3F2A" w:rsidRDefault="00CA3F2A" w:rsidP="00316925">
    <w:pPr>
      <w:pStyle w:val="Footer"/>
    </w:pP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A5F45" w14:textId="77777777" w:rsidR="00CA3F2A" w:rsidRDefault="00CA3F2A" w:rsidP="00316925">
    <w:pPr>
      <w:pStyle w:val="Footer"/>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3FB9C" w14:textId="77777777" w:rsidR="00D60421" w:rsidRDefault="00D60421" w:rsidP="00316925">
      <w:r>
        <w:separator/>
      </w:r>
    </w:p>
  </w:footnote>
  <w:footnote w:type="continuationSeparator" w:id="0">
    <w:p w14:paraId="280990E8" w14:textId="77777777" w:rsidR="00D60421" w:rsidRDefault="00D60421" w:rsidP="00316925">
      <w:r>
        <w:continuationSeparator/>
      </w:r>
    </w:p>
  </w:footnote>
  <w:footnote w:type="continuationNotice" w:id="1">
    <w:p w14:paraId="7BDD6A58" w14:textId="77777777" w:rsidR="00D60421" w:rsidRDefault="00D6042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99"/>
    <w:multiLevelType w:val="hybridMultilevel"/>
    <w:tmpl w:val="88384386"/>
    <w:lvl w:ilvl="0" w:tplc="DECE16EC">
      <w:start w:val="1"/>
      <w:numFmt w:val="bullet"/>
      <w:lvlText w:val="1"/>
      <w:lvlJc w:val="left"/>
    </w:lvl>
    <w:lvl w:ilvl="1" w:tplc="D8584A18">
      <w:numFmt w:val="decimal"/>
      <w:lvlText w:val=""/>
      <w:lvlJc w:val="left"/>
    </w:lvl>
    <w:lvl w:ilvl="2" w:tplc="F01CF662">
      <w:numFmt w:val="decimal"/>
      <w:lvlText w:val=""/>
      <w:lvlJc w:val="left"/>
    </w:lvl>
    <w:lvl w:ilvl="3" w:tplc="C6B48CE0">
      <w:numFmt w:val="decimal"/>
      <w:lvlText w:val=""/>
      <w:lvlJc w:val="left"/>
    </w:lvl>
    <w:lvl w:ilvl="4" w:tplc="D2E2D3A8">
      <w:numFmt w:val="decimal"/>
      <w:lvlText w:val=""/>
      <w:lvlJc w:val="left"/>
    </w:lvl>
    <w:lvl w:ilvl="5" w:tplc="90D84212">
      <w:numFmt w:val="decimal"/>
      <w:lvlText w:val=""/>
      <w:lvlJc w:val="left"/>
    </w:lvl>
    <w:lvl w:ilvl="6" w:tplc="32FA2AD2">
      <w:numFmt w:val="decimal"/>
      <w:lvlText w:val=""/>
      <w:lvlJc w:val="left"/>
    </w:lvl>
    <w:lvl w:ilvl="7" w:tplc="388EEAD6">
      <w:numFmt w:val="decimal"/>
      <w:lvlText w:val=""/>
      <w:lvlJc w:val="left"/>
    </w:lvl>
    <w:lvl w:ilvl="8" w:tplc="BC662C52">
      <w:numFmt w:val="decimal"/>
      <w:lvlText w:val=""/>
      <w:lvlJc w:val="left"/>
    </w:lvl>
  </w:abstractNum>
  <w:abstractNum w:abstractNumId="1" w15:restartNumberingAfterBreak="0">
    <w:nsid w:val="00000124"/>
    <w:multiLevelType w:val="hybridMultilevel"/>
    <w:tmpl w:val="91A023D0"/>
    <w:lvl w:ilvl="0" w:tplc="60167FE4">
      <w:start w:val="1"/>
      <w:numFmt w:val="bullet"/>
      <w:lvlText w:val="1"/>
      <w:lvlJc w:val="left"/>
    </w:lvl>
    <w:lvl w:ilvl="1" w:tplc="E53A6332">
      <w:numFmt w:val="decimal"/>
      <w:lvlText w:val=""/>
      <w:lvlJc w:val="left"/>
    </w:lvl>
    <w:lvl w:ilvl="2" w:tplc="D1F66118">
      <w:numFmt w:val="decimal"/>
      <w:lvlText w:val=""/>
      <w:lvlJc w:val="left"/>
    </w:lvl>
    <w:lvl w:ilvl="3" w:tplc="7230FDA4">
      <w:numFmt w:val="decimal"/>
      <w:lvlText w:val=""/>
      <w:lvlJc w:val="left"/>
    </w:lvl>
    <w:lvl w:ilvl="4" w:tplc="1E646A9C">
      <w:numFmt w:val="decimal"/>
      <w:lvlText w:val=""/>
      <w:lvlJc w:val="left"/>
    </w:lvl>
    <w:lvl w:ilvl="5" w:tplc="4FC8FEF4">
      <w:numFmt w:val="decimal"/>
      <w:lvlText w:val=""/>
      <w:lvlJc w:val="left"/>
    </w:lvl>
    <w:lvl w:ilvl="6" w:tplc="87543C2A">
      <w:numFmt w:val="decimal"/>
      <w:lvlText w:val=""/>
      <w:lvlJc w:val="left"/>
    </w:lvl>
    <w:lvl w:ilvl="7" w:tplc="912CF046">
      <w:numFmt w:val="decimal"/>
      <w:lvlText w:val=""/>
      <w:lvlJc w:val="left"/>
    </w:lvl>
    <w:lvl w:ilvl="8" w:tplc="2D5A470E">
      <w:numFmt w:val="decimal"/>
      <w:lvlText w:val=""/>
      <w:lvlJc w:val="left"/>
    </w:lvl>
  </w:abstractNum>
  <w:abstractNum w:abstractNumId="2" w15:restartNumberingAfterBreak="0">
    <w:nsid w:val="0000074D"/>
    <w:multiLevelType w:val="hybridMultilevel"/>
    <w:tmpl w:val="6ACA5FDA"/>
    <w:lvl w:ilvl="0" w:tplc="BE2C5730">
      <w:start w:val="1"/>
      <w:numFmt w:val="bullet"/>
      <w:lvlText w:val="•"/>
      <w:lvlJc w:val="left"/>
    </w:lvl>
    <w:lvl w:ilvl="1" w:tplc="5420BD5A">
      <w:numFmt w:val="decimal"/>
      <w:lvlText w:val=""/>
      <w:lvlJc w:val="left"/>
    </w:lvl>
    <w:lvl w:ilvl="2" w:tplc="989624B6">
      <w:numFmt w:val="decimal"/>
      <w:lvlText w:val=""/>
      <w:lvlJc w:val="left"/>
    </w:lvl>
    <w:lvl w:ilvl="3" w:tplc="E0107B16">
      <w:numFmt w:val="decimal"/>
      <w:lvlText w:val=""/>
      <w:lvlJc w:val="left"/>
    </w:lvl>
    <w:lvl w:ilvl="4" w:tplc="5D947880">
      <w:numFmt w:val="decimal"/>
      <w:lvlText w:val=""/>
      <w:lvlJc w:val="left"/>
    </w:lvl>
    <w:lvl w:ilvl="5" w:tplc="5088F362">
      <w:numFmt w:val="decimal"/>
      <w:lvlText w:val=""/>
      <w:lvlJc w:val="left"/>
    </w:lvl>
    <w:lvl w:ilvl="6" w:tplc="8F88CF66">
      <w:numFmt w:val="decimal"/>
      <w:lvlText w:val=""/>
      <w:lvlJc w:val="left"/>
    </w:lvl>
    <w:lvl w:ilvl="7" w:tplc="364EC2D4">
      <w:numFmt w:val="decimal"/>
      <w:lvlText w:val=""/>
      <w:lvlJc w:val="left"/>
    </w:lvl>
    <w:lvl w:ilvl="8" w:tplc="F1A8775A">
      <w:numFmt w:val="decimal"/>
      <w:lvlText w:val=""/>
      <w:lvlJc w:val="left"/>
    </w:lvl>
  </w:abstractNum>
  <w:abstractNum w:abstractNumId="3" w15:restartNumberingAfterBreak="0">
    <w:nsid w:val="00000F3E"/>
    <w:multiLevelType w:val="hybridMultilevel"/>
    <w:tmpl w:val="ECD2D61E"/>
    <w:lvl w:ilvl="0" w:tplc="ECEC9C38">
      <w:start w:val="1"/>
      <w:numFmt w:val="bullet"/>
      <w:lvlText w:val="•"/>
      <w:lvlJc w:val="left"/>
    </w:lvl>
    <w:lvl w:ilvl="1" w:tplc="94121130">
      <w:numFmt w:val="decimal"/>
      <w:lvlText w:val=""/>
      <w:lvlJc w:val="left"/>
    </w:lvl>
    <w:lvl w:ilvl="2" w:tplc="D6A049A0">
      <w:numFmt w:val="decimal"/>
      <w:lvlText w:val=""/>
      <w:lvlJc w:val="left"/>
    </w:lvl>
    <w:lvl w:ilvl="3" w:tplc="0A909E32">
      <w:numFmt w:val="decimal"/>
      <w:lvlText w:val=""/>
      <w:lvlJc w:val="left"/>
    </w:lvl>
    <w:lvl w:ilvl="4" w:tplc="62D8801E">
      <w:numFmt w:val="decimal"/>
      <w:lvlText w:val=""/>
      <w:lvlJc w:val="left"/>
    </w:lvl>
    <w:lvl w:ilvl="5" w:tplc="5DCE0E54">
      <w:numFmt w:val="decimal"/>
      <w:lvlText w:val=""/>
      <w:lvlJc w:val="left"/>
    </w:lvl>
    <w:lvl w:ilvl="6" w:tplc="148A3F3C">
      <w:numFmt w:val="decimal"/>
      <w:lvlText w:val=""/>
      <w:lvlJc w:val="left"/>
    </w:lvl>
    <w:lvl w:ilvl="7" w:tplc="4F5003FA">
      <w:numFmt w:val="decimal"/>
      <w:lvlText w:val=""/>
      <w:lvlJc w:val="left"/>
    </w:lvl>
    <w:lvl w:ilvl="8" w:tplc="C638EB40">
      <w:numFmt w:val="decimal"/>
      <w:lvlText w:val=""/>
      <w:lvlJc w:val="left"/>
    </w:lvl>
  </w:abstractNum>
  <w:abstractNum w:abstractNumId="4" w15:restartNumberingAfterBreak="0">
    <w:nsid w:val="00001547"/>
    <w:multiLevelType w:val="hybridMultilevel"/>
    <w:tmpl w:val="E49E1B72"/>
    <w:lvl w:ilvl="0" w:tplc="674C594A">
      <w:start w:val="12"/>
      <w:numFmt w:val="decimal"/>
      <w:lvlText w:val="%1"/>
      <w:lvlJc w:val="left"/>
    </w:lvl>
    <w:lvl w:ilvl="1" w:tplc="D22C8D58">
      <w:numFmt w:val="decimal"/>
      <w:lvlText w:val=""/>
      <w:lvlJc w:val="left"/>
    </w:lvl>
    <w:lvl w:ilvl="2" w:tplc="DB5CE81C">
      <w:numFmt w:val="decimal"/>
      <w:lvlText w:val=""/>
      <w:lvlJc w:val="left"/>
    </w:lvl>
    <w:lvl w:ilvl="3" w:tplc="2A6027F4">
      <w:numFmt w:val="decimal"/>
      <w:lvlText w:val=""/>
      <w:lvlJc w:val="left"/>
    </w:lvl>
    <w:lvl w:ilvl="4" w:tplc="08D0656E">
      <w:numFmt w:val="decimal"/>
      <w:lvlText w:val=""/>
      <w:lvlJc w:val="left"/>
    </w:lvl>
    <w:lvl w:ilvl="5" w:tplc="C2E0B616">
      <w:numFmt w:val="decimal"/>
      <w:lvlText w:val=""/>
      <w:lvlJc w:val="left"/>
    </w:lvl>
    <w:lvl w:ilvl="6" w:tplc="009CA8D8">
      <w:numFmt w:val="decimal"/>
      <w:lvlText w:val=""/>
      <w:lvlJc w:val="left"/>
    </w:lvl>
    <w:lvl w:ilvl="7" w:tplc="E0780D12">
      <w:numFmt w:val="decimal"/>
      <w:lvlText w:val=""/>
      <w:lvlJc w:val="left"/>
    </w:lvl>
    <w:lvl w:ilvl="8" w:tplc="D2FEE398">
      <w:numFmt w:val="decimal"/>
      <w:lvlText w:val=""/>
      <w:lvlJc w:val="left"/>
    </w:lvl>
  </w:abstractNum>
  <w:abstractNum w:abstractNumId="5" w15:restartNumberingAfterBreak="0">
    <w:nsid w:val="00002D12"/>
    <w:multiLevelType w:val="hybridMultilevel"/>
    <w:tmpl w:val="2E3038DA"/>
    <w:lvl w:ilvl="0" w:tplc="8A94E248">
      <w:start w:val="1"/>
      <w:numFmt w:val="bullet"/>
      <w:lvlText w:val="•"/>
      <w:lvlJc w:val="left"/>
    </w:lvl>
    <w:lvl w:ilvl="1" w:tplc="85F0AF88">
      <w:numFmt w:val="decimal"/>
      <w:lvlText w:val=""/>
      <w:lvlJc w:val="left"/>
    </w:lvl>
    <w:lvl w:ilvl="2" w:tplc="7632DC0A">
      <w:numFmt w:val="decimal"/>
      <w:lvlText w:val=""/>
      <w:lvlJc w:val="left"/>
    </w:lvl>
    <w:lvl w:ilvl="3" w:tplc="F8D838EA">
      <w:numFmt w:val="decimal"/>
      <w:lvlText w:val=""/>
      <w:lvlJc w:val="left"/>
    </w:lvl>
    <w:lvl w:ilvl="4" w:tplc="EA8230EC">
      <w:numFmt w:val="decimal"/>
      <w:lvlText w:val=""/>
      <w:lvlJc w:val="left"/>
    </w:lvl>
    <w:lvl w:ilvl="5" w:tplc="13B205AC">
      <w:numFmt w:val="decimal"/>
      <w:lvlText w:val=""/>
      <w:lvlJc w:val="left"/>
    </w:lvl>
    <w:lvl w:ilvl="6" w:tplc="19E4C97C">
      <w:numFmt w:val="decimal"/>
      <w:lvlText w:val=""/>
      <w:lvlJc w:val="left"/>
    </w:lvl>
    <w:lvl w:ilvl="7" w:tplc="2B34ED6C">
      <w:numFmt w:val="decimal"/>
      <w:lvlText w:val=""/>
      <w:lvlJc w:val="left"/>
    </w:lvl>
    <w:lvl w:ilvl="8" w:tplc="FDC2B0AC">
      <w:numFmt w:val="decimal"/>
      <w:lvlText w:val=""/>
      <w:lvlJc w:val="left"/>
    </w:lvl>
  </w:abstractNum>
  <w:abstractNum w:abstractNumId="6" w15:restartNumberingAfterBreak="0">
    <w:nsid w:val="0000305E"/>
    <w:multiLevelType w:val="hybridMultilevel"/>
    <w:tmpl w:val="51CEDD02"/>
    <w:lvl w:ilvl="0" w:tplc="31BEAD70">
      <w:start w:val="1"/>
      <w:numFmt w:val="bullet"/>
      <w:lvlText w:val="3"/>
      <w:lvlJc w:val="left"/>
    </w:lvl>
    <w:lvl w:ilvl="1" w:tplc="12D4C2A8">
      <w:numFmt w:val="decimal"/>
      <w:lvlText w:val=""/>
      <w:lvlJc w:val="left"/>
    </w:lvl>
    <w:lvl w:ilvl="2" w:tplc="50BA79DA">
      <w:numFmt w:val="decimal"/>
      <w:lvlText w:val=""/>
      <w:lvlJc w:val="left"/>
    </w:lvl>
    <w:lvl w:ilvl="3" w:tplc="3788AB82">
      <w:numFmt w:val="decimal"/>
      <w:lvlText w:val=""/>
      <w:lvlJc w:val="left"/>
    </w:lvl>
    <w:lvl w:ilvl="4" w:tplc="3E9EC54E">
      <w:numFmt w:val="decimal"/>
      <w:lvlText w:val=""/>
      <w:lvlJc w:val="left"/>
    </w:lvl>
    <w:lvl w:ilvl="5" w:tplc="EE168016">
      <w:numFmt w:val="decimal"/>
      <w:lvlText w:val=""/>
      <w:lvlJc w:val="left"/>
    </w:lvl>
    <w:lvl w:ilvl="6" w:tplc="7438297C">
      <w:numFmt w:val="decimal"/>
      <w:lvlText w:val=""/>
      <w:lvlJc w:val="left"/>
    </w:lvl>
    <w:lvl w:ilvl="7" w:tplc="05B68302">
      <w:numFmt w:val="decimal"/>
      <w:lvlText w:val=""/>
      <w:lvlJc w:val="left"/>
    </w:lvl>
    <w:lvl w:ilvl="8" w:tplc="7DB8594C">
      <w:numFmt w:val="decimal"/>
      <w:lvlText w:val=""/>
      <w:lvlJc w:val="left"/>
    </w:lvl>
  </w:abstractNum>
  <w:abstractNum w:abstractNumId="7" w15:restartNumberingAfterBreak="0">
    <w:nsid w:val="000039B3"/>
    <w:multiLevelType w:val="hybridMultilevel"/>
    <w:tmpl w:val="1BD05BA4"/>
    <w:lvl w:ilvl="0" w:tplc="351CE932">
      <w:start w:val="1"/>
      <w:numFmt w:val="bullet"/>
      <w:lvlText w:val="•"/>
      <w:lvlJc w:val="left"/>
    </w:lvl>
    <w:lvl w:ilvl="1" w:tplc="D01C72AE">
      <w:numFmt w:val="decimal"/>
      <w:lvlText w:val=""/>
      <w:lvlJc w:val="left"/>
    </w:lvl>
    <w:lvl w:ilvl="2" w:tplc="1E367220">
      <w:numFmt w:val="decimal"/>
      <w:lvlText w:val=""/>
      <w:lvlJc w:val="left"/>
    </w:lvl>
    <w:lvl w:ilvl="3" w:tplc="952889D0">
      <w:numFmt w:val="decimal"/>
      <w:lvlText w:val=""/>
      <w:lvlJc w:val="left"/>
    </w:lvl>
    <w:lvl w:ilvl="4" w:tplc="8F0EA91E">
      <w:numFmt w:val="decimal"/>
      <w:lvlText w:val=""/>
      <w:lvlJc w:val="left"/>
    </w:lvl>
    <w:lvl w:ilvl="5" w:tplc="73FADB84">
      <w:numFmt w:val="decimal"/>
      <w:lvlText w:val=""/>
      <w:lvlJc w:val="left"/>
    </w:lvl>
    <w:lvl w:ilvl="6" w:tplc="F61ACA3C">
      <w:numFmt w:val="decimal"/>
      <w:lvlText w:val=""/>
      <w:lvlJc w:val="left"/>
    </w:lvl>
    <w:lvl w:ilvl="7" w:tplc="F134FF7C">
      <w:numFmt w:val="decimal"/>
      <w:lvlText w:val=""/>
      <w:lvlJc w:val="left"/>
    </w:lvl>
    <w:lvl w:ilvl="8" w:tplc="FC42F360">
      <w:numFmt w:val="decimal"/>
      <w:lvlText w:val=""/>
      <w:lvlJc w:val="left"/>
    </w:lvl>
  </w:abstractNum>
  <w:abstractNum w:abstractNumId="8" w15:restartNumberingAfterBreak="0">
    <w:nsid w:val="0000440D"/>
    <w:multiLevelType w:val="hybridMultilevel"/>
    <w:tmpl w:val="3AC2AC2C"/>
    <w:lvl w:ilvl="0" w:tplc="C20E3236">
      <w:start w:val="1"/>
      <w:numFmt w:val="bullet"/>
      <w:lvlText w:val="8"/>
      <w:lvlJc w:val="left"/>
    </w:lvl>
    <w:lvl w:ilvl="1" w:tplc="8A381406">
      <w:numFmt w:val="decimal"/>
      <w:lvlText w:val=""/>
      <w:lvlJc w:val="left"/>
    </w:lvl>
    <w:lvl w:ilvl="2" w:tplc="8F22ACF4">
      <w:numFmt w:val="decimal"/>
      <w:lvlText w:val=""/>
      <w:lvlJc w:val="left"/>
    </w:lvl>
    <w:lvl w:ilvl="3" w:tplc="A49A14F8">
      <w:numFmt w:val="decimal"/>
      <w:lvlText w:val=""/>
      <w:lvlJc w:val="left"/>
    </w:lvl>
    <w:lvl w:ilvl="4" w:tplc="B262F32A">
      <w:numFmt w:val="decimal"/>
      <w:lvlText w:val=""/>
      <w:lvlJc w:val="left"/>
    </w:lvl>
    <w:lvl w:ilvl="5" w:tplc="2F600420">
      <w:numFmt w:val="decimal"/>
      <w:lvlText w:val=""/>
      <w:lvlJc w:val="left"/>
    </w:lvl>
    <w:lvl w:ilvl="6" w:tplc="B1A8F210">
      <w:numFmt w:val="decimal"/>
      <w:lvlText w:val=""/>
      <w:lvlJc w:val="left"/>
    </w:lvl>
    <w:lvl w:ilvl="7" w:tplc="0414F17A">
      <w:numFmt w:val="decimal"/>
      <w:lvlText w:val=""/>
      <w:lvlJc w:val="left"/>
    </w:lvl>
    <w:lvl w:ilvl="8" w:tplc="9C9C8894">
      <w:numFmt w:val="decimal"/>
      <w:lvlText w:val=""/>
      <w:lvlJc w:val="left"/>
    </w:lvl>
  </w:abstractNum>
  <w:abstractNum w:abstractNumId="9" w15:restartNumberingAfterBreak="0">
    <w:nsid w:val="0000491C"/>
    <w:multiLevelType w:val="hybridMultilevel"/>
    <w:tmpl w:val="FD52C80A"/>
    <w:lvl w:ilvl="0" w:tplc="E1D68AAA">
      <w:start w:val="1"/>
      <w:numFmt w:val="bullet"/>
      <w:lvlText w:val="9"/>
      <w:lvlJc w:val="left"/>
      <w:rPr>
        <w:sz w:val="22"/>
        <w:szCs w:val="22"/>
      </w:rPr>
    </w:lvl>
    <w:lvl w:ilvl="1" w:tplc="FB745DD4">
      <w:numFmt w:val="decimal"/>
      <w:lvlText w:val=""/>
      <w:lvlJc w:val="left"/>
    </w:lvl>
    <w:lvl w:ilvl="2" w:tplc="209C8164">
      <w:numFmt w:val="decimal"/>
      <w:lvlText w:val=""/>
      <w:lvlJc w:val="left"/>
    </w:lvl>
    <w:lvl w:ilvl="3" w:tplc="78F61588">
      <w:numFmt w:val="decimal"/>
      <w:lvlText w:val=""/>
      <w:lvlJc w:val="left"/>
    </w:lvl>
    <w:lvl w:ilvl="4" w:tplc="70AC01E4">
      <w:numFmt w:val="decimal"/>
      <w:lvlText w:val=""/>
      <w:lvlJc w:val="left"/>
    </w:lvl>
    <w:lvl w:ilvl="5" w:tplc="E5520DA0">
      <w:numFmt w:val="decimal"/>
      <w:lvlText w:val=""/>
      <w:lvlJc w:val="left"/>
    </w:lvl>
    <w:lvl w:ilvl="6" w:tplc="273CB142">
      <w:numFmt w:val="decimal"/>
      <w:lvlText w:val=""/>
      <w:lvlJc w:val="left"/>
    </w:lvl>
    <w:lvl w:ilvl="7" w:tplc="A352EBD2">
      <w:numFmt w:val="decimal"/>
      <w:lvlText w:val=""/>
      <w:lvlJc w:val="left"/>
    </w:lvl>
    <w:lvl w:ilvl="8" w:tplc="6EFC5CE6">
      <w:numFmt w:val="decimal"/>
      <w:lvlText w:val=""/>
      <w:lvlJc w:val="left"/>
    </w:lvl>
  </w:abstractNum>
  <w:abstractNum w:abstractNumId="10" w15:restartNumberingAfterBreak="0">
    <w:nsid w:val="00004D06"/>
    <w:multiLevelType w:val="hybridMultilevel"/>
    <w:tmpl w:val="54E0A876"/>
    <w:lvl w:ilvl="0" w:tplc="54A80C44">
      <w:start w:val="10"/>
      <w:numFmt w:val="decimal"/>
      <w:lvlText w:val="%1"/>
      <w:lvlJc w:val="left"/>
    </w:lvl>
    <w:lvl w:ilvl="1" w:tplc="0EF42900">
      <w:numFmt w:val="decimal"/>
      <w:lvlText w:val=""/>
      <w:lvlJc w:val="left"/>
    </w:lvl>
    <w:lvl w:ilvl="2" w:tplc="6782657E">
      <w:numFmt w:val="decimal"/>
      <w:lvlText w:val=""/>
      <w:lvlJc w:val="left"/>
    </w:lvl>
    <w:lvl w:ilvl="3" w:tplc="0AAE0CCA">
      <w:numFmt w:val="decimal"/>
      <w:lvlText w:val=""/>
      <w:lvlJc w:val="left"/>
    </w:lvl>
    <w:lvl w:ilvl="4" w:tplc="0B5C292C">
      <w:numFmt w:val="decimal"/>
      <w:lvlText w:val=""/>
      <w:lvlJc w:val="left"/>
    </w:lvl>
    <w:lvl w:ilvl="5" w:tplc="E6722628">
      <w:numFmt w:val="decimal"/>
      <w:lvlText w:val=""/>
      <w:lvlJc w:val="left"/>
    </w:lvl>
    <w:lvl w:ilvl="6" w:tplc="2E668AA8">
      <w:numFmt w:val="decimal"/>
      <w:lvlText w:val=""/>
      <w:lvlJc w:val="left"/>
    </w:lvl>
    <w:lvl w:ilvl="7" w:tplc="B80C17D0">
      <w:numFmt w:val="decimal"/>
      <w:lvlText w:val=""/>
      <w:lvlJc w:val="left"/>
    </w:lvl>
    <w:lvl w:ilvl="8" w:tplc="F02691C2">
      <w:numFmt w:val="decimal"/>
      <w:lvlText w:val=""/>
      <w:lvlJc w:val="left"/>
    </w:lvl>
  </w:abstractNum>
  <w:abstractNum w:abstractNumId="11" w15:restartNumberingAfterBreak="0">
    <w:nsid w:val="00004DB7"/>
    <w:multiLevelType w:val="hybridMultilevel"/>
    <w:tmpl w:val="4718C472"/>
    <w:lvl w:ilvl="0" w:tplc="FBB27E3A">
      <w:start w:val="11"/>
      <w:numFmt w:val="decimal"/>
      <w:lvlText w:val="%1"/>
      <w:lvlJc w:val="left"/>
    </w:lvl>
    <w:lvl w:ilvl="1" w:tplc="0B540EE0">
      <w:numFmt w:val="decimal"/>
      <w:lvlText w:val=""/>
      <w:lvlJc w:val="left"/>
    </w:lvl>
    <w:lvl w:ilvl="2" w:tplc="22D841B4">
      <w:numFmt w:val="decimal"/>
      <w:lvlText w:val=""/>
      <w:lvlJc w:val="left"/>
    </w:lvl>
    <w:lvl w:ilvl="3" w:tplc="10061E56">
      <w:numFmt w:val="decimal"/>
      <w:lvlText w:val=""/>
      <w:lvlJc w:val="left"/>
    </w:lvl>
    <w:lvl w:ilvl="4" w:tplc="4AC61792">
      <w:numFmt w:val="decimal"/>
      <w:lvlText w:val=""/>
      <w:lvlJc w:val="left"/>
    </w:lvl>
    <w:lvl w:ilvl="5" w:tplc="BEC2AA5A">
      <w:numFmt w:val="decimal"/>
      <w:lvlText w:val=""/>
      <w:lvlJc w:val="left"/>
    </w:lvl>
    <w:lvl w:ilvl="6" w:tplc="D1CAD244">
      <w:numFmt w:val="decimal"/>
      <w:lvlText w:val=""/>
      <w:lvlJc w:val="left"/>
    </w:lvl>
    <w:lvl w:ilvl="7" w:tplc="FA845E36">
      <w:numFmt w:val="decimal"/>
      <w:lvlText w:val=""/>
      <w:lvlJc w:val="left"/>
    </w:lvl>
    <w:lvl w:ilvl="8" w:tplc="A58434AA">
      <w:numFmt w:val="decimal"/>
      <w:lvlText w:val=""/>
      <w:lvlJc w:val="left"/>
    </w:lvl>
  </w:abstractNum>
  <w:abstractNum w:abstractNumId="12" w15:restartNumberingAfterBreak="0">
    <w:nsid w:val="00004DC8"/>
    <w:multiLevelType w:val="hybridMultilevel"/>
    <w:tmpl w:val="2F5C67C6"/>
    <w:lvl w:ilvl="0" w:tplc="A4AAA058">
      <w:start w:val="1"/>
      <w:numFmt w:val="bullet"/>
      <w:lvlText w:val="•"/>
      <w:lvlJc w:val="left"/>
    </w:lvl>
    <w:lvl w:ilvl="1" w:tplc="C2E43DAA">
      <w:numFmt w:val="decimal"/>
      <w:lvlText w:val=""/>
      <w:lvlJc w:val="left"/>
    </w:lvl>
    <w:lvl w:ilvl="2" w:tplc="26F86F8C">
      <w:numFmt w:val="decimal"/>
      <w:lvlText w:val=""/>
      <w:lvlJc w:val="left"/>
    </w:lvl>
    <w:lvl w:ilvl="3" w:tplc="C85AA764">
      <w:numFmt w:val="decimal"/>
      <w:lvlText w:val=""/>
      <w:lvlJc w:val="left"/>
    </w:lvl>
    <w:lvl w:ilvl="4" w:tplc="528E902E">
      <w:numFmt w:val="decimal"/>
      <w:lvlText w:val=""/>
      <w:lvlJc w:val="left"/>
    </w:lvl>
    <w:lvl w:ilvl="5" w:tplc="99A0327C">
      <w:numFmt w:val="decimal"/>
      <w:lvlText w:val=""/>
      <w:lvlJc w:val="left"/>
    </w:lvl>
    <w:lvl w:ilvl="6" w:tplc="1AD26148">
      <w:numFmt w:val="decimal"/>
      <w:lvlText w:val=""/>
      <w:lvlJc w:val="left"/>
    </w:lvl>
    <w:lvl w:ilvl="7" w:tplc="6F66317E">
      <w:numFmt w:val="decimal"/>
      <w:lvlText w:val=""/>
      <w:lvlJc w:val="left"/>
    </w:lvl>
    <w:lvl w:ilvl="8" w:tplc="33E8D8C4">
      <w:numFmt w:val="decimal"/>
      <w:lvlText w:val=""/>
      <w:lvlJc w:val="left"/>
    </w:lvl>
  </w:abstractNum>
  <w:abstractNum w:abstractNumId="13" w15:restartNumberingAfterBreak="0">
    <w:nsid w:val="000054DE"/>
    <w:multiLevelType w:val="hybridMultilevel"/>
    <w:tmpl w:val="F13C1742"/>
    <w:lvl w:ilvl="0" w:tplc="9A006BA2">
      <w:start w:val="13"/>
      <w:numFmt w:val="decimal"/>
      <w:lvlText w:val="%1"/>
      <w:lvlJc w:val="left"/>
    </w:lvl>
    <w:lvl w:ilvl="1" w:tplc="988A7242">
      <w:numFmt w:val="decimal"/>
      <w:lvlText w:val=""/>
      <w:lvlJc w:val="left"/>
    </w:lvl>
    <w:lvl w:ilvl="2" w:tplc="D73C9674">
      <w:numFmt w:val="decimal"/>
      <w:lvlText w:val=""/>
      <w:lvlJc w:val="left"/>
    </w:lvl>
    <w:lvl w:ilvl="3" w:tplc="50787E0E">
      <w:numFmt w:val="decimal"/>
      <w:lvlText w:val=""/>
      <w:lvlJc w:val="left"/>
    </w:lvl>
    <w:lvl w:ilvl="4" w:tplc="81807C04">
      <w:numFmt w:val="decimal"/>
      <w:lvlText w:val=""/>
      <w:lvlJc w:val="left"/>
    </w:lvl>
    <w:lvl w:ilvl="5" w:tplc="1CBEEEA4">
      <w:numFmt w:val="decimal"/>
      <w:lvlText w:val=""/>
      <w:lvlJc w:val="left"/>
    </w:lvl>
    <w:lvl w:ilvl="6" w:tplc="8A00CD72">
      <w:numFmt w:val="decimal"/>
      <w:lvlText w:val=""/>
      <w:lvlJc w:val="left"/>
    </w:lvl>
    <w:lvl w:ilvl="7" w:tplc="0430006E">
      <w:numFmt w:val="decimal"/>
      <w:lvlText w:val=""/>
      <w:lvlJc w:val="left"/>
    </w:lvl>
    <w:lvl w:ilvl="8" w:tplc="C8C6F96A">
      <w:numFmt w:val="decimal"/>
      <w:lvlText w:val=""/>
      <w:lvlJc w:val="left"/>
    </w:lvl>
  </w:abstractNum>
  <w:abstractNum w:abstractNumId="14" w15:restartNumberingAfterBreak="0">
    <w:nsid w:val="00D93BB9"/>
    <w:multiLevelType w:val="multilevel"/>
    <w:tmpl w:val="DE18C3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18215EE"/>
    <w:multiLevelType w:val="multilevel"/>
    <w:tmpl w:val="DD3A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61804BF"/>
    <w:multiLevelType w:val="hybridMultilevel"/>
    <w:tmpl w:val="6DB09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7C67A76"/>
    <w:multiLevelType w:val="hybridMultilevel"/>
    <w:tmpl w:val="97AE7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A5C10BB"/>
    <w:multiLevelType w:val="hybridMultilevel"/>
    <w:tmpl w:val="9D122832"/>
    <w:lvl w:ilvl="0" w:tplc="84424C32">
      <w:start w:val="48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B351867"/>
    <w:multiLevelType w:val="hybridMultilevel"/>
    <w:tmpl w:val="1E701454"/>
    <w:lvl w:ilvl="0" w:tplc="340ACB2E">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0DCC0F54"/>
    <w:multiLevelType w:val="hybridMultilevel"/>
    <w:tmpl w:val="984410DC"/>
    <w:lvl w:ilvl="0" w:tplc="C220FD50">
      <w:start w:val="52"/>
      <w:numFmt w:val="bullet"/>
      <w:lvlText w:val="-"/>
      <w:lvlJc w:val="left"/>
      <w:pPr>
        <w:ind w:left="720" w:hanging="360"/>
      </w:pPr>
      <w:rPr>
        <w:rFonts w:ascii="Times New Roman" w:eastAsia="Times New Roman" w:hAnsi="Times New Roman"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575543"/>
    <w:multiLevelType w:val="multilevel"/>
    <w:tmpl w:val="4E1E48D0"/>
    <w:lvl w:ilvl="0">
      <w:start w:val="1"/>
      <w:numFmt w:val="bullet"/>
      <w:lvlText w:val=""/>
      <w:lvlJc w:val="left"/>
      <w:pPr>
        <w:ind w:left="284" w:hanging="284"/>
      </w:pPr>
      <w:rPr>
        <w:rFonts w:ascii="Symbol" w:hAnsi="Symbol" w:hint="default"/>
        <w:color w:val="5AC2B4" w:themeColor="accent1"/>
      </w:rPr>
    </w:lvl>
    <w:lvl w:ilvl="1">
      <w:start w:val="1"/>
      <w:numFmt w:val="bullet"/>
      <w:lvlText w:val=""/>
      <w:lvlJc w:val="left"/>
      <w:pPr>
        <w:ind w:left="567" w:hanging="283"/>
      </w:pPr>
      <w:rPr>
        <w:rFonts w:ascii="Symbol" w:hAnsi="Symbol" w:hint="default"/>
        <w:color w:val="F26E3E" w:themeColor="accent2"/>
      </w:rPr>
    </w:lvl>
    <w:lvl w:ilvl="2">
      <w:start w:val="1"/>
      <w:numFmt w:val="bullet"/>
      <w:lvlText w:val=""/>
      <w:lvlJc w:val="left"/>
      <w:pPr>
        <w:ind w:left="851" w:hanging="284"/>
      </w:pPr>
      <w:rPr>
        <w:rFonts w:ascii="Symbol" w:hAnsi="Symbol" w:hint="default"/>
        <w:color w:val="B23E96" w:themeColor="accent3"/>
      </w:rPr>
    </w:lvl>
    <w:lvl w:ilvl="3">
      <w:start w:val="1"/>
      <w:numFmt w:val="bullet"/>
      <w:lvlText w:val=""/>
      <w:lvlJc w:val="left"/>
      <w:pPr>
        <w:ind w:left="1134" w:hanging="283"/>
      </w:pPr>
      <w:rPr>
        <w:rFonts w:ascii="Symbol" w:hAnsi="Symbol" w:hint="default"/>
        <w:color w:val="B596C6" w:themeColor="accent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6038FA"/>
    <w:multiLevelType w:val="multilevel"/>
    <w:tmpl w:val="09B2492E"/>
    <w:lvl w:ilvl="0">
      <w:start w:val="1"/>
      <w:numFmt w:val="decimal"/>
      <w:pStyle w:val="TOC1"/>
      <w:lvlText w:val="%1."/>
      <w:lvlJc w:val="left"/>
      <w:pPr>
        <w:ind w:left="502" w:hanging="360"/>
      </w:pPr>
      <w:rPr>
        <w:color w:val="FFFFFF" w:themeColor="background1"/>
      </w:rPr>
    </w:lvl>
    <w:lvl w:ilvl="1">
      <w:start w:val="1"/>
      <w:numFmt w:val="decimal"/>
      <w:pStyle w:val="TOC2"/>
      <w:lvlText w:val="%1.%2."/>
      <w:lvlJc w:val="left"/>
      <w:pPr>
        <w:ind w:left="716" w:hanging="432"/>
      </w:pPr>
      <w:rPr>
        <w:color w:val="FFFFFF" w:themeColor="background1"/>
      </w:rPr>
    </w:lvl>
    <w:lvl w:ilvl="2">
      <w:start w:val="1"/>
      <w:numFmt w:val="decimal"/>
      <w:pStyle w:val="TOC3"/>
      <w:suff w:val="space"/>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4281FDE"/>
    <w:multiLevelType w:val="multilevel"/>
    <w:tmpl w:val="67FC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BB7B52"/>
    <w:multiLevelType w:val="multilevel"/>
    <w:tmpl w:val="D902E524"/>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4140513"/>
    <w:multiLevelType w:val="hybridMultilevel"/>
    <w:tmpl w:val="6C86BF3C"/>
    <w:lvl w:ilvl="0" w:tplc="D8060120">
      <w:start w:val="52"/>
      <w:numFmt w:val="bullet"/>
      <w:lvlText w:val="-"/>
      <w:lvlJc w:val="left"/>
      <w:pPr>
        <w:ind w:left="720" w:hanging="360"/>
      </w:pPr>
      <w:rPr>
        <w:rFonts w:ascii="Times New Roman" w:eastAsia="Times New Roman" w:hAnsi="Times New Roman"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3F6580"/>
    <w:multiLevelType w:val="singleLevel"/>
    <w:tmpl w:val="04090017"/>
    <w:lvl w:ilvl="0">
      <w:start w:val="1"/>
      <w:numFmt w:val="lowerLetter"/>
      <w:lvlText w:val="%1)"/>
      <w:lvlJc w:val="left"/>
      <w:pPr>
        <w:tabs>
          <w:tab w:val="num" w:pos="360"/>
        </w:tabs>
        <w:ind w:left="360" w:hanging="360"/>
      </w:pPr>
    </w:lvl>
  </w:abstractNum>
  <w:abstractNum w:abstractNumId="27" w15:restartNumberingAfterBreak="0">
    <w:nsid w:val="55C06298"/>
    <w:multiLevelType w:val="multilevel"/>
    <w:tmpl w:val="218E8D72"/>
    <w:lvl w:ilvl="0">
      <w:start w:val="1"/>
      <w:numFmt w:val="decimal"/>
      <w:lvlText w:val="%1."/>
      <w:lvlJc w:val="left"/>
      <w:pPr>
        <w:ind w:left="502" w:hanging="360"/>
      </w:pPr>
      <w:rPr>
        <w:color w:val="FFFFFF" w:themeColor="background1"/>
      </w:rPr>
    </w:lvl>
    <w:lvl w:ilvl="1">
      <w:start w:val="1"/>
      <w:numFmt w:val="decimal"/>
      <w:lvlText w:val="%1.%2."/>
      <w:lvlJc w:val="left"/>
      <w:pPr>
        <w:ind w:left="716" w:hanging="432"/>
      </w:pPr>
    </w:lvl>
    <w:lvl w:ilvl="2">
      <w:start w:val="1"/>
      <w:numFmt w:val="decimal"/>
      <w:suff w:val="space"/>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D2823BD"/>
    <w:multiLevelType w:val="hybridMultilevel"/>
    <w:tmpl w:val="79425A80"/>
    <w:lvl w:ilvl="0" w:tplc="FB2441B0">
      <w:start w:val="52"/>
      <w:numFmt w:val="bullet"/>
      <w:lvlText w:val="-"/>
      <w:lvlJc w:val="left"/>
      <w:pPr>
        <w:ind w:left="720" w:hanging="360"/>
      </w:pPr>
      <w:rPr>
        <w:rFonts w:ascii="Times New Roman" w:eastAsia="Times New Roman" w:hAnsi="Times New Roman"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120002"/>
    <w:multiLevelType w:val="multilevel"/>
    <w:tmpl w:val="A678E9A2"/>
    <w:lvl w:ilvl="0">
      <w:start w:val="1"/>
      <w:numFmt w:val="bullet"/>
      <w:pStyle w:val="ListParagraph"/>
      <w:lvlText w:val=""/>
      <w:lvlJc w:val="left"/>
      <w:pPr>
        <w:ind w:left="284" w:hanging="284"/>
      </w:pPr>
      <w:rPr>
        <w:rFonts w:ascii="Wingdings 2" w:hAnsi="Wingdings 2" w:hint="default"/>
        <w:color w:val="F26E3E" w:themeColor="accent2"/>
      </w:rPr>
    </w:lvl>
    <w:lvl w:ilvl="1">
      <w:start w:val="1"/>
      <w:numFmt w:val="bullet"/>
      <w:lvlText w:val=""/>
      <w:lvlJc w:val="left"/>
      <w:pPr>
        <w:ind w:left="567" w:hanging="283"/>
      </w:pPr>
      <w:rPr>
        <w:rFonts w:ascii="Symbol" w:hAnsi="Symbol" w:hint="default"/>
        <w:color w:val="F26E3E" w:themeColor="accent2"/>
      </w:rPr>
    </w:lvl>
    <w:lvl w:ilvl="2">
      <w:start w:val="1"/>
      <w:numFmt w:val="bullet"/>
      <w:lvlText w:val=""/>
      <w:lvlJc w:val="left"/>
      <w:pPr>
        <w:ind w:left="851" w:hanging="284"/>
      </w:pPr>
      <w:rPr>
        <w:rFonts w:ascii="Symbol" w:hAnsi="Symbol" w:hint="default"/>
        <w:color w:val="B23E96" w:themeColor="accent3"/>
      </w:rPr>
    </w:lvl>
    <w:lvl w:ilvl="3">
      <w:start w:val="1"/>
      <w:numFmt w:val="bullet"/>
      <w:lvlText w:val=""/>
      <w:lvlJc w:val="left"/>
      <w:pPr>
        <w:ind w:left="1134" w:hanging="283"/>
      </w:pPr>
      <w:rPr>
        <w:rFonts w:ascii="Symbol" w:hAnsi="Symbol" w:hint="default"/>
        <w:color w:val="B596C6" w:themeColor="accent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4010FF4"/>
    <w:multiLevelType w:val="hybridMultilevel"/>
    <w:tmpl w:val="557AC3D0"/>
    <w:lvl w:ilvl="0" w:tplc="114ACA74">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B32755F"/>
    <w:multiLevelType w:val="hybridMultilevel"/>
    <w:tmpl w:val="EE82A8A2"/>
    <w:lvl w:ilvl="0" w:tplc="D23CF21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7506320">
    <w:abstractNumId w:val="21"/>
  </w:num>
  <w:num w:numId="2" w16cid:durableId="1514488266">
    <w:abstractNumId w:val="29"/>
  </w:num>
  <w:num w:numId="3" w16cid:durableId="1745224880">
    <w:abstractNumId w:val="17"/>
  </w:num>
  <w:num w:numId="4" w16cid:durableId="1473131467">
    <w:abstractNumId w:val="14"/>
  </w:num>
  <w:num w:numId="5" w16cid:durableId="1053164082">
    <w:abstractNumId w:val="24"/>
  </w:num>
  <w:num w:numId="6" w16cid:durableId="1512182446">
    <w:abstractNumId w:val="27"/>
  </w:num>
  <w:num w:numId="7" w16cid:durableId="1715691784">
    <w:abstractNumId w:val="22"/>
  </w:num>
  <w:num w:numId="8" w16cid:durableId="949052627">
    <w:abstractNumId w:val="16"/>
  </w:num>
  <w:num w:numId="9" w16cid:durableId="982390873">
    <w:abstractNumId w:val="30"/>
  </w:num>
  <w:num w:numId="10" w16cid:durableId="857046145">
    <w:abstractNumId w:val="15"/>
  </w:num>
  <w:num w:numId="11" w16cid:durableId="874149315">
    <w:abstractNumId w:val="23"/>
  </w:num>
  <w:num w:numId="12" w16cid:durableId="399711349">
    <w:abstractNumId w:val="3"/>
  </w:num>
  <w:num w:numId="13" w16cid:durableId="1630554986">
    <w:abstractNumId w:val="0"/>
  </w:num>
  <w:num w:numId="14" w16cid:durableId="1742412887">
    <w:abstractNumId w:val="1"/>
  </w:num>
  <w:num w:numId="15" w16cid:durableId="1973172393">
    <w:abstractNumId w:val="6"/>
  </w:num>
  <w:num w:numId="16" w16cid:durableId="1906138876">
    <w:abstractNumId w:val="8"/>
  </w:num>
  <w:num w:numId="17" w16cid:durableId="870993428">
    <w:abstractNumId w:val="9"/>
  </w:num>
  <w:num w:numId="18" w16cid:durableId="326323966">
    <w:abstractNumId w:val="10"/>
  </w:num>
  <w:num w:numId="19" w16cid:durableId="980231422">
    <w:abstractNumId w:val="11"/>
  </w:num>
  <w:num w:numId="20" w16cid:durableId="1363633301">
    <w:abstractNumId w:val="4"/>
  </w:num>
  <w:num w:numId="21" w16cid:durableId="1857882112">
    <w:abstractNumId w:val="13"/>
  </w:num>
  <w:num w:numId="22" w16cid:durableId="634484729">
    <w:abstractNumId w:val="7"/>
  </w:num>
  <w:num w:numId="23" w16cid:durableId="1344237966">
    <w:abstractNumId w:val="5"/>
  </w:num>
  <w:num w:numId="24" w16cid:durableId="909189841">
    <w:abstractNumId w:val="2"/>
  </w:num>
  <w:num w:numId="25" w16cid:durableId="1674799308">
    <w:abstractNumId w:val="12"/>
  </w:num>
  <w:num w:numId="26" w16cid:durableId="615258445">
    <w:abstractNumId w:val="20"/>
  </w:num>
  <w:num w:numId="27" w16cid:durableId="1679843646">
    <w:abstractNumId w:val="28"/>
  </w:num>
  <w:num w:numId="28" w16cid:durableId="1368484086">
    <w:abstractNumId w:val="25"/>
  </w:num>
  <w:num w:numId="29" w16cid:durableId="1752510315">
    <w:abstractNumId w:val="26"/>
  </w:num>
  <w:num w:numId="30" w16cid:durableId="1392850657">
    <w:abstractNumId w:val="18"/>
  </w:num>
  <w:num w:numId="31" w16cid:durableId="78452766">
    <w:abstractNumId w:val="31"/>
  </w:num>
  <w:num w:numId="32" w16cid:durableId="164901860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421"/>
    <w:rsid w:val="00022CFD"/>
    <w:rsid w:val="00043DE0"/>
    <w:rsid w:val="000451D7"/>
    <w:rsid w:val="000B7BBE"/>
    <w:rsid w:val="000C64D9"/>
    <w:rsid w:val="000D64F3"/>
    <w:rsid w:val="000D7F34"/>
    <w:rsid w:val="000E189F"/>
    <w:rsid w:val="000F7197"/>
    <w:rsid w:val="001243B9"/>
    <w:rsid w:val="0013439C"/>
    <w:rsid w:val="001356B3"/>
    <w:rsid w:val="00147C13"/>
    <w:rsid w:val="00172CBF"/>
    <w:rsid w:val="00192306"/>
    <w:rsid w:val="001F1861"/>
    <w:rsid w:val="001F5329"/>
    <w:rsid w:val="00224EF7"/>
    <w:rsid w:val="002508AA"/>
    <w:rsid w:val="002B61BB"/>
    <w:rsid w:val="002C4A82"/>
    <w:rsid w:val="002D19A9"/>
    <w:rsid w:val="002D7CE1"/>
    <w:rsid w:val="00301E92"/>
    <w:rsid w:val="00316925"/>
    <w:rsid w:val="003230D0"/>
    <w:rsid w:val="003B276D"/>
    <w:rsid w:val="003B69D7"/>
    <w:rsid w:val="003D1823"/>
    <w:rsid w:val="003D1DBF"/>
    <w:rsid w:val="00436745"/>
    <w:rsid w:val="004445FB"/>
    <w:rsid w:val="00450346"/>
    <w:rsid w:val="004A6980"/>
    <w:rsid w:val="004D227E"/>
    <w:rsid w:val="00504E5D"/>
    <w:rsid w:val="0053335E"/>
    <w:rsid w:val="00537CB8"/>
    <w:rsid w:val="00541E37"/>
    <w:rsid w:val="005451D4"/>
    <w:rsid w:val="00545272"/>
    <w:rsid w:val="0057436B"/>
    <w:rsid w:val="005A5F01"/>
    <w:rsid w:val="00607B38"/>
    <w:rsid w:val="00641D69"/>
    <w:rsid w:val="00646098"/>
    <w:rsid w:val="00664179"/>
    <w:rsid w:val="00680CE9"/>
    <w:rsid w:val="006C3AB1"/>
    <w:rsid w:val="0071784D"/>
    <w:rsid w:val="00725684"/>
    <w:rsid w:val="00751096"/>
    <w:rsid w:val="007613D8"/>
    <w:rsid w:val="00761684"/>
    <w:rsid w:val="00794377"/>
    <w:rsid w:val="007B79C7"/>
    <w:rsid w:val="007C7CFF"/>
    <w:rsid w:val="008105E6"/>
    <w:rsid w:val="00810CF7"/>
    <w:rsid w:val="00816396"/>
    <w:rsid w:val="00820F5F"/>
    <w:rsid w:val="00844BED"/>
    <w:rsid w:val="00877C9F"/>
    <w:rsid w:val="008A6284"/>
    <w:rsid w:val="008D02BD"/>
    <w:rsid w:val="008D224E"/>
    <w:rsid w:val="008D2437"/>
    <w:rsid w:val="009245A5"/>
    <w:rsid w:val="00924DF5"/>
    <w:rsid w:val="0092648A"/>
    <w:rsid w:val="0094099B"/>
    <w:rsid w:val="00950896"/>
    <w:rsid w:val="00953360"/>
    <w:rsid w:val="00981343"/>
    <w:rsid w:val="0098506D"/>
    <w:rsid w:val="009911AA"/>
    <w:rsid w:val="009B19AA"/>
    <w:rsid w:val="009D46AF"/>
    <w:rsid w:val="009E0D47"/>
    <w:rsid w:val="009E2B2C"/>
    <w:rsid w:val="009E3C55"/>
    <w:rsid w:val="00A016FD"/>
    <w:rsid w:val="00A02765"/>
    <w:rsid w:val="00A17626"/>
    <w:rsid w:val="00A4458E"/>
    <w:rsid w:val="00AB5B83"/>
    <w:rsid w:val="00B4204C"/>
    <w:rsid w:val="00B4310B"/>
    <w:rsid w:val="00B52234"/>
    <w:rsid w:val="00B67482"/>
    <w:rsid w:val="00BB22B2"/>
    <w:rsid w:val="00BD714D"/>
    <w:rsid w:val="00BF11D4"/>
    <w:rsid w:val="00C00FE9"/>
    <w:rsid w:val="00C028B9"/>
    <w:rsid w:val="00C13566"/>
    <w:rsid w:val="00C23AAB"/>
    <w:rsid w:val="00C4412C"/>
    <w:rsid w:val="00CA3F2A"/>
    <w:rsid w:val="00CC73A5"/>
    <w:rsid w:val="00CD62E5"/>
    <w:rsid w:val="00CE28B8"/>
    <w:rsid w:val="00CE75D2"/>
    <w:rsid w:val="00CF334D"/>
    <w:rsid w:val="00D200F5"/>
    <w:rsid w:val="00D20B1D"/>
    <w:rsid w:val="00D56622"/>
    <w:rsid w:val="00D60421"/>
    <w:rsid w:val="00D7437A"/>
    <w:rsid w:val="00D8050C"/>
    <w:rsid w:val="00D85E72"/>
    <w:rsid w:val="00D90F97"/>
    <w:rsid w:val="00DC1661"/>
    <w:rsid w:val="00DD4C3E"/>
    <w:rsid w:val="00DF279D"/>
    <w:rsid w:val="00E354B0"/>
    <w:rsid w:val="00E40464"/>
    <w:rsid w:val="00E5555D"/>
    <w:rsid w:val="00EA5522"/>
    <w:rsid w:val="00EB436B"/>
    <w:rsid w:val="00EC1901"/>
    <w:rsid w:val="00EC4D46"/>
    <w:rsid w:val="00ED19E8"/>
    <w:rsid w:val="00ED6FA3"/>
    <w:rsid w:val="00F07614"/>
    <w:rsid w:val="00F11380"/>
    <w:rsid w:val="00F24FAB"/>
    <w:rsid w:val="00F36F81"/>
    <w:rsid w:val="00F41FB2"/>
    <w:rsid w:val="00F660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A0465"/>
  <w15:chartTrackingRefBased/>
  <w15:docId w15:val="{17132163-4762-426E-8BA1-C0ED6742A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925"/>
    <w:pPr>
      <w:spacing w:after="240" w:line="308" w:lineRule="exact"/>
    </w:pPr>
    <w:rPr>
      <w:rFonts w:ascii="Arial" w:eastAsia="Arial" w:hAnsi="Arial" w:cs="Times New Roman"/>
      <w:color w:val="0076BD"/>
    </w:rPr>
  </w:style>
  <w:style w:type="paragraph" w:styleId="Heading1">
    <w:name w:val="heading 1"/>
    <w:basedOn w:val="Normal"/>
    <w:next w:val="Normal"/>
    <w:link w:val="Heading1Char"/>
    <w:uiPriority w:val="9"/>
    <w:qFormat/>
    <w:rsid w:val="00316925"/>
    <w:pPr>
      <w:spacing w:after="600" w:line="1440" w:lineRule="exact"/>
      <w:ind w:right="2552"/>
      <w:contextualSpacing/>
      <w:outlineLvl w:val="0"/>
    </w:pPr>
    <w:rPr>
      <w:rFonts w:eastAsia="Times New Roman"/>
      <w:spacing w:val="-10"/>
      <w:kern w:val="28"/>
      <w:sz w:val="120"/>
      <w:szCs w:val="56"/>
    </w:rPr>
  </w:style>
  <w:style w:type="paragraph" w:styleId="Heading2">
    <w:name w:val="heading 2"/>
    <w:basedOn w:val="Normal"/>
    <w:next w:val="Normal"/>
    <w:link w:val="Heading2Char"/>
    <w:uiPriority w:val="9"/>
    <w:unhideWhenUsed/>
    <w:qFormat/>
    <w:rsid w:val="00316925"/>
    <w:pPr>
      <w:keepNext/>
      <w:keepLines/>
      <w:spacing w:after="200"/>
      <w:outlineLvl w:val="1"/>
    </w:pPr>
    <w:rPr>
      <w:rFonts w:eastAsia="Times New Roman"/>
      <w:b/>
      <w:szCs w:val="26"/>
    </w:rPr>
  </w:style>
  <w:style w:type="paragraph" w:styleId="Heading3">
    <w:name w:val="heading 3"/>
    <w:basedOn w:val="Normal"/>
    <w:next w:val="Normal"/>
    <w:link w:val="Heading3Char"/>
    <w:uiPriority w:val="9"/>
    <w:unhideWhenUsed/>
    <w:qFormat/>
    <w:rsid w:val="00664179"/>
    <w:pPr>
      <w:keepNext/>
      <w:keepLines/>
      <w:spacing w:before="40" w:after="0" w:line="864" w:lineRule="exact"/>
      <w:outlineLvl w:val="2"/>
    </w:pPr>
    <w:rPr>
      <w:rFonts w:asciiTheme="majorHAnsi" w:eastAsiaTheme="majorEastAsia" w:hAnsiTheme="majorHAnsi" w:cstheme="majorBidi"/>
      <w:color w:val="0076BD" w:themeColor="text2"/>
      <w:sz w:val="7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16925"/>
    <w:pPr>
      <w:numPr>
        <w:numId w:val="2"/>
      </w:numPr>
      <w:spacing w:after="80" w:line="280" w:lineRule="exact"/>
    </w:pPr>
    <w:rPr>
      <w:sz w:val="20"/>
    </w:rPr>
  </w:style>
  <w:style w:type="paragraph" w:styleId="Header">
    <w:name w:val="header"/>
    <w:basedOn w:val="Normal"/>
    <w:link w:val="HeaderChar"/>
    <w:uiPriority w:val="99"/>
    <w:unhideWhenUsed/>
    <w:rsid w:val="0031692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316925"/>
    <w:rPr>
      <w:rFonts w:ascii="Arial" w:eastAsia="Arial" w:hAnsi="Arial" w:cs="Times New Roman"/>
      <w:color w:val="0076BD"/>
      <w:sz w:val="16"/>
    </w:rPr>
  </w:style>
  <w:style w:type="paragraph" w:styleId="Footer">
    <w:name w:val="footer"/>
    <w:basedOn w:val="Normal"/>
    <w:link w:val="FooterChar"/>
    <w:uiPriority w:val="99"/>
    <w:unhideWhenUsed/>
    <w:rsid w:val="00316925"/>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316925"/>
    <w:rPr>
      <w:rFonts w:ascii="Arial" w:eastAsia="Arial" w:hAnsi="Arial" w:cs="Times New Roman"/>
      <w:color w:val="0076BD"/>
      <w:sz w:val="16"/>
    </w:rPr>
  </w:style>
  <w:style w:type="paragraph" w:styleId="Quote">
    <w:name w:val="Quote"/>
    <w:basedOn w:val="Normal"/>
    <w:next w:val="Normal"/>
    <w:link w:val="QuoteChar"/>
    <w:uiPriority w:val="29"/>
    <w:qFormat/>
    <w:rsid w:val="004445FB"/>
    <w:pPr>
      <w:spacing w:before="200" w:line="432" w:lineRule="exact"/>
    </w:pPr>
    <w:rPr>
      <w:iCs/>
      <w:color w:val="FFFFFF" w:themeColor="background1"/>
      <w:sz w:val="36"/>
    </w:rPr>
  </w:style>
  <w:style w:type="character" w:customStyle="1" w:styleId="QuoteChar">
    <w:name w:val="Quote Char"/>
    <w:basedOn w:val="DefaultParagraphFont"/>
    <w:link w:val="Quote"/>
    <w:uiPriority w:val="29"/>
    <w:rsid w:val="004445FB"/>
    <w:rPr>
      <w:rFonts w:ascii="Arial" w:eastAsia="Arial" w:hAnsi="Arial" w:cs="Times New Roman"/>
      <w:iCs/>
      <w:color w:val="FFFFFF" w:themeColor="background1"/>
      <w:sz w:val="36"/>
    </w:rPr>
  </w:style>
  <w:style w:type="paragraph" w:customStyle="1" w:styleId="Notes">
    <w:name w:val="Notes"/>
    <w:basedOn w:val="Normal"/>
    <w:qFormat/>
    <w:rsid w:val="00CA3F2A"/>
    <w:pPr>
      <w:spacing w:line="224" w:lineRule="exact"/>
    </w:pPr>
    <w:rPr>
      <w:sz w:val="16"/>
    </w:rPr>
  </w:style>
  <w:style w:type="paragraph" w:styleId="Title">
    <w:name w:val="Title"/>
    <w:basedOn w:val="Normal"/>
    <w:next w:val="Normal"/>
    <w:link w:val="TitleChar"/>
    <w:uiPriority w:val="10"/>
    <w:qFormat/>
    <w:rsid w:val="00641D69"/>
    <w:pPr>
      <w:spacing w:after="0" w:line="1440" w:lineRule="exact"/>
      <w:contextualSpacing/>
    </w:pPr>
    <w:rPr>
      <w:rFonts w:eastAsia="Times New Roman"/>
      <w:spacing w:val="-10"/>
      <w:kern w:val="28"/>
      <w:sz w:val="120"/>
      <w:szCs w:val="56"/>
    </w:rPr>
  </w:style>
  <w:style w:type="character" w:customStyle="1" w:styleId="TitleChar">
    <w:name w:val="Title Char"/>
    <w:basedOn w:val="DefaultParagraphFont"/>
    <w:link w:val="Title"/>
    <w:uiPriority w:val="10"/>
    <w:rsid w:val="00641D69"/>
    <w:rPr>
      <w:rFonts w:ascii="Arial" w:eastAsia="Times New Roman" w:hAnsi="Arial" w:cs="Times New Roman"/>
      <w:color w:val="0076BD"/>
      <w:spacing w:val="-10"/>
      <w:kern w:val="28"/>
      <w:sz w:val="120"/>
      <w:szCs w:val="56"/>
    </w:rPr>
  </w:style>
  <w:style w:type="character" w:customStyle="1" w:styleId="Heading1Char">
    <w:name w:val="Heading 1 Char"/>
    <w:basedOn w:val="DefaultParagraphFont"/>
    <w:link w:val="Heading1"/>
    <w:uiPriority w:val="9"/>
    <w:rsid w:val="00316925"/>
    <w:rPr>
      <w:rFonts w:ascii="Arial" w:eastAsia="Times New Roman" w:hAnsi="Arial" w:cs="Times New Roman"/>
      <w:color w:val="0076BD"/>
      <w:spacing w:val="-10"/>
      <w:kern w:val="28"/>
      <w:sz w:val="120"/>
      <w:szCs w:val="56"/>
    </w:rPr>
  </w:style>
  <w:style w:type="paragraph" w:customStyle="1" w:styleId="FirstParagraph-Style1">
    <w:name w:val="First Paragraph - Style 1"/>
    <w:basedOn w:val="Normal"/>
    <w:qFormat/>
    <w:rsid w:val="00316925"/>
    <w:pPr>
      <w:spacing w:line="364" w:lineRule="exact"/>
    </w:pPr>
    <w:rPr>
      <w:sz w:val="26"/>
    </w:rPr>
  </w:style>
  <w:style w:type="paragraph" w:customStyle="1" w:styleId="FirstParagraph-Style2">
    <w:name w:val="First Paragraph - Style 2"/>
    <w:basedOn w:val="Normal"/>
    <w:qFormat/>
    <w:rsid w:val="00316925"/>
    <w:pPr>
      <w:spacing w:line="392" w:lineRule="exact"/>
      <w:ind w:left="1701"/>
    </w:pPr>
    <w:rPr>
      <w:b/>
      <w:sz w:val="28"/>
    </w:rPr>
  </w:style>
  <w:style w:type="character" w:customStyle="1" w:styleId="Heading2Char">
    <w:name w:val="Heading 2 Char"/>
    <w:basedOn w:val="DefaultParagraphFont"/>
    <w:link w:val="Heading2"/>
    <w:uiPriority w:val="9"/>
    <w:rsid w:val="00316925"/>
    <w:rPr>
      <w:rFonts w:ascii="Arial" w:eastAsia="Times New Roman" w:hAnsi="Arial" w:cs="Times New Roman"/>
      <w:b/>
      <w:color w:val="0076BD"/>
      <w:szCs w:val="26"/>
    </w:rPr>
  </w:style>
  <w:style w:type="paragraph" w:styleId="FootnoteText">
    <w:name w:val="footnote text"/>
    <w:basedOn w:val="Normal"/>
    <w:link w:val="FootnoteTextChar"/>
    <w:uiPriority w:val="99"/>
    <w:semiHidden/>
    <w:unhideWhenUsed/>
    <w:rsid w:val="00BD71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714D"/>
    <w:rPr>
      <w:rFonts w:ascii="Arial" w:eastAsia="Arial" w:hAnsi="Arial" w:cs="Times New Roman"/>
      <w:color w:val="0076BD"/>
      <w:sz w:val="20"/>
      <w:szCs w:val="20"/>
    </w:rPr>
  </w:style>
  <w:style w:type="character" w:styleId="FootnoteReference">
    <w:name w:val="footnote reference"/>
    <w:basedOn w:val="DefaultParagraphFont"/>
    <w:uiPriority w:val="99"/>
    <w:semiHidden/>
    <w:unhideWhenUsed/>
    <w:rsid w:val="00BD714D"/>
    <w:rPr>
      <w:vertAlign w:val="superscript"/>
    </w:rPr>
  </w:style>
  <w:style w:type="paragraph" w:customStyle="1" w:styleId="Footnote">
    <w:name w:val="Footnote"/>
    <w:basedOn w:val="Normal"/>
    <w:uiPriority w:val="99"/>
    <w:rsid w:val="00BD714D"/>
    <w:pPr>
      <w:tabs>
        <w:tab w:val="left" w:pos="227"/>
      </w:tabs>
      <w:suppressAutoHyphens/>
      <w:autoSpaceDE w:val="0"/>
      <w:autoSpaceDN w:val="0"/>
      <w:adjustRightInd w:val="0"/>
      <w:spacing w:after="0" w:line="240" w:lineRule="auto"/>
      <w:ind w:right="3402"/>
      <w:textAlignment w:val="center"/>
    </w:pPr>
    <w:rPr>
      <w:rFonts w:ascii="DM Sans" w:eastAsiaTheme="minorHAnsi" w:hAnsi="DM Sans" w:cs="DM Sans"/>
      <w:color w:val="0076BD" w:themeColor="text2"/>
      <w:kern w:val="0"/>
      <w:sz w:val="14"/>
      <w:szCs w:val="14"/>
    </w:rPr>
  </w:style>
  <w:style w:type="paragraph" w:customStyle="1" w:styleId="FirstParagraph-Style3">
    <w:name w:val="First Paragraph - Style 3"/>
    <w:basedOn w:val="FirstParagraph-Style2"/>
    <w:qFormat/>
    <w:rsid w:val="00BD714D"/>
    <w:pPr>
      <w:ind w:left="0"/>
    </w:pPr>
  </w:style>
  <w:style w:type="paragraph" w:customStyle="1" w:styleId="NormalColumn">
    <w:name w:val="Normal Column"/>
    <w:basedOn w:val="Normal"/>
    <w:qFormat/>
    <w:rsid w:val="004445FB"/>
    <w:rPr>
      <w:color w:val="FFFFFF" w:themeColor="background1"/>
    </w:rPr>
  </w:style>
  <w:style w:type="paragraph" w:styleId="NoSpacing">
    <w:name w:val="No Spacing"/>
    <w:uiPriority w:val="1"/>
    <w:qFormat/>
    <w:rsid w:val="00680CE9"/>
    <w:pPr>
      <w:spacing w:after="0" w:line="240" w:lineRule="auto"/>
    </w:pPr>
    <w:rPr>
      <w:rFonts w:ascii="Arial" w:eastAsia="Arial" w:hAnsi="Arial" w:cs="Times New Roman"/>
      <w:color w:val="0076BD"/>
    </w:rPr>
  </w:style>
  <w:style w:type="table" w:styleId="TableGrid">
    <w:name w:val="Table Grid"/>
    <w:basedOn w:val="TableNormal"/>
    <w:uiPriority w:val="39"/>
    <w:rsid w:val="00950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64179"/>
    <w:rPr>
      <w:rFonts w:asciiTheme="majorHAnsi" w:eastAsiaTheme="majorEastAsia" w:hAnsiTheme="majorHAnsi" w:cstheme="majorBidi"/>
      <w:color w:val="0076BD" w:themeColor="text2"/>
      <w:sz w:val="72"/>
      <w:szCs w:val="24"/>
    </w:rPr>
  </w:style>
  <w:style w:type="character" w:styleId="Strong">
    <w:name w:val="Strong"/>
    <w:basedOn w:val="DefaultParagraphFont"/>
    <w:uiPriority w:val="22"/>
    <w:qFormat/>
    <w:rsid w:val="00664179"/>
    <w:rPr>
      <w:b/>
      <w:bCs/>
    </w:rPr>
  </w:style>
  <w:style w:type="paragraph" w:styleId="TOCHeading">
    <w:name w:val="TOC Heading"/>
    <w:basedOn w:val="Heading1"/>
    <w:next w:val="Normal"/>
    <w:uiPriority w:val="39"/>
    <w:unhideWhenUsed/>
    <w:qFormat/>
    <w:rsid w:val="006C3AB1"/>
    <w:pPr>
      <w:keepNext/>
      <w:keepLines/>
      <w:spacing w:before="240" w:after="0" w:line="259" w:lineRule="auto"/>
      <w:ind w:right="0"/>
      <w:contextualSpacing w:val="0"/>
      <w:outlineLvl w:val="9"/>
    </w:pPr>
    <w:rPr>
      <w:rFonts w:asciiTheme="majorHAnsi" w:eastAsiaTheme="majorEastAsia" w:hAnsiTheme="majorHAnsi" w:cstheme="majorBidi"/>
      <w:color w:val="399B8D" w:themeColor="accent1" w:themeShade="BF"/>
      <w:spacing w:val="0"/>
      <w:kern w:val="0"/>
      <w:sz w:val="32"/>
      <w:szCs w:val="32"/>
      <w:lang w:eastAsia="en-GB"/>
      <w14:ligatures w14:val="none"/>
    </w:rPr>
  </w:style>
  <w:style w:type="paragraph" w:styleId="TOC1">
    <w:name w:val="toc 1"/>
    <w:basedOn w:val="Normal"/>
    <w:next w:val="Normal"/>
    <w:autoRedefine/>
    <w:uiPriority w:val="39"/>
    <w:unhideWhenUsed/>
    <w:rsid w:val="00DF279D"/>
    <w:pPr>
      <w:numPr>
        <w:numId w:val="7"/>
      </w:numPr>
      <w:tabs>
        <w:tab w:val="right" w:pos="10308"/>
      </w:tabs>
      <w:spacing w:before="320" w:after="100" w:line="392" w:lineRule="exact"/>
    </w:pPr>
    <w:rPr>
      <w:rFonts w:asciiTheme="minorHAnsi" w:eastAsiaTheme="minorEastAsia" w:hAnsiTheme="minorHAnsi" w:cstheme="minorBidi"/>
      <w:b/>
      <w:noProof/>
      <w:color w:val="FFFFFF" w:themeColor="background1"/>
      <w:sz w:val="28"/>
      <w:lang w:eastAsia="en-GB"/>
    </w:rPr>
  </w:style>
  <w:style w:type="paragraph" w:styleId="TOC2">
    <w:name w:val="toc 2"/>
    <w:basedOn w:val="Normal"/>
    <w:next w:val="Normal"/>
    <w:autoRedefine/>
    <w:uiPriority w:val="39"/>
    <w:unhideWhenUsed/>
    <w:rsid w:val="00DF279D"/>
    <w:pPr>
      <w:numPr>
        <w:ilvl w:val="1"/>
        <w:numId w:val="7"/>
      </w:numPr>
      <w:tabs>
        <w:tab w:val="right" w:pos="10308"/>
      </w:tabs>
      <w:spacing w:after="100"/>
      <w:ind w:left="941" w:hanging="431"/>
    </w:pPr>
    <w:rPr>
      <w:rFonts w:asciiTheme="minorHAnsi" w:eastAsiaTheme="minorEastAsia" w:hAnsiTheme="minorHAnsi" w:cstheme="minorBidi"/>
      <w:noProof/>
      <w:color w:val="FFFFFF" w:themeColor="background1"/>
      <w:lang w:eastAsia="en-GB"/>
    </w:rPr>
  </w:style>
  <w:style w:type="paragraph" w:styleId="TOC3">
    <w:name w:val="toc 3"/>
    <w:basedOn w:val="Normal"/>
    <w:next w:val="Normal"/>
    <w:autoRedefine/>
    <w:uiPriority w:val="39"/>
    <w:unhideWhenUsed/>
    <w:rsid w:val="00DF279D"/>
    <w:pPr>
      <w:numPr>
        <w:ilvl w:val="2"/>
        <w:numId w:val="7"/>
      </w:numPr>
      <w:tabs>
        <w:tab w:val="right" w:pos="10308"/>
      </w:tabs>
      <w:spacing w:after="100"/>
    </w:pPr>
    <w:rPr>
      <w:rFonts w:asciiTheme="minorHAnsi" w:eastAsiaTheme="minorEastAsia" w:hAnsiTheme="minorHAnsi" w:cstheme="minorBidi"/>
      <w:noProof/>
      <w:color w:val="FFFFFF" w:themeColor="background1"/>
      <w:lang w:eastAsia="en-GB"/>
    </w:rPr>
  </w:style>
  <w:style w:type="character" w:styleId="Hyperlink">
    <w:name w:val="Hyperlink"/>
    <w:basedOn w:val="DefaultParagraphFont"/>
    <w:uiPriority w:val="99"/>
    <w:unhideWhenUsed/>
    <w:rsid w:val="004445FB"/>
    <w:rPr>
      <w:color w:val="FFFFFF" w:themeColor="background1"/>
      <w:u w:val="single"/>
    </w:rPr>
  </w:style>
  <w:style w:type="character" w:styleId="BookTitle">
    <w:name w:val="Book Title"/>
    <w:basedOn w:val="DefaultParagraphFont"/>
    <w:uiPriority w:val="33"/>
    <w:qFormat/>
    <w:rsid w:val="009245A5"/>
    <w:rPr>
      <w:b/>
      <w:bCs/>
      <w:i/>
      <w:iCs/>
      <w:spacing w:val="5"/>
    </w:rPr>
  </w:style>
  <w:style w:type="paragraph" w:customStyle="1" w:styleId="Textboxes">
    <w:name w:val="Text boxes"/>
    <w:basedOn w:val="Normal"/>
    <w:qFormat/>
    <w:rsid w:val="004445FB"/>
    <w:rPr>
      <w:color w:val="FFFFFF" w:themeColor="background1"/>
    </w:rPr>
  </w:style>
  <w:style w:type="paragraph" w:customStyle="1" w:styleId="Textboxheader">
    <w:name w:val="Text box header"/>
    <w:basedOn w:val="Heading2"/>
    <w:qFormat/>
    <w:rsid w:val="004445FB"/>
    <w:rPr>
      <w:color w:val="FFFFFF" w:themeColor="background1"/>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4D227E"/>
    <w:rPr>
      <w:rFonts w:ascii="Arial" w:eastAsia="Arial" w:hAnsi="Arial" w:cs="Times New Roman"/>
      <w:color w:val="0076BD"/>
      <w:sz w:val="20"/>
    </w:rPr>
  </w:style>
  <w:style w:type="paragraph" w:styleId="NormalWeb">
    <w:name w:val="Normal (Web)"/>
    <w:basedOn w:val="Normal"/>
    <w:uiPriority w:val="99"/>
    <w:semiHidden/>
    <w:unhideWhenUsed/>
    <w:rsid w:val="004D227E"/>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rsid w:val="004D227E"/>
    <w:pPr>
      <w:widowControl w:val="0"/>
      <w:spacing w:after="0" w:line="240" w:lineRule="auto"/>
    </w:pPr>
    <w:rPr>
      <w:rFonts w:ascii="Times New Roman" w:eastAsia="Times New Roman" w:hAnsi="Times New Roman"/>
      <w:snapToGrid w:val="0"/>
      <w:color w:val="000000"/>
      <w:sz w:val="24"/>
      <w:szCs w:val="20"/>
      <w:lang w:val="en-US"/>
    </w:rPr>
  </w:style>
  <w:style w:type="character" w:customStyle="1" w:styleId="BodyTextChar">
    <w:name w:val="Body Text Char"/>
    <w:basedOn w:val="DefaultParagraphFont"/>
    <w:link w:val="BodyText"/>
    <w:rsid w:val="004D227E"/>
    <w:rPr>
      <w:rFonts w:ascii="Times New Roman" w:eastAsia="Times New Roman" w:hAnsi="Times New Roman" w:cs="Times New Roman"/>
      <w:snapToGrid w:val="0"/>
      <w:color w:val="000000"/>
      <w:sz w:val="24"/>
      <w:szCs w:val="20"/>
      <w:lang w:val="en-US"/>
    </w:rPr>
  </w:style>
  <w:style w:type="paragraph" w:styleId="BalloonText">
    <w:name w:val="Balloon Text"/>
    <w:basedOn w:val="Normal"/>
    <w:link w:val="BalloonTextChar"/>
    <w:uiPriority w:val="99"/>
    <w:semiHidden/>
    <w:unhideWhenUsed/>
    <w:rsid w:val="004D227E"/>
    <w:pPr>
      <w:spacing w:after="0" w:line="240" w:lineRule="auto"/>
    </w:pPr>
    <w:rPr>
      <w:rFonts w:ascii="Segoe UI" w:eastAsiaTheme="minorEastAsia" w:hAnsi="Segoe UI" w:cs="Segoe UI"/>
      <w:sz w:val="18"/>
      <w:szCs w:val="18"/>
      <w:lang w:eastAsia="en-GB"/>
    </w:rPr>
  </w:style>
  <w:style w:type="character" w:customStyle="1" w:styleId="BalloonTextChar">
    <w:name w:val="Balloon Text Char"/>
    <w:basedOn w:val="DefaultParagraphFont"/>
    <w:link w:val="BalloonText"/>
    <w:uiPriority w:val="99"/>
    <w:semiHidden/>
    <w:rsid w:val="004D227E"/>
    <w:rPr>
      <w:rFonts w:ascii="Segoe UI" w:eastAsiaTheme="minorEastAsia" w:hAnsi="Segoe UI" w:cs="Segoe UI"/>
      <w:color w:val="0076BD"/>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svg"/><Relationship Id="rId42" Type="http://schemas.openxmlformats.org/officeDocument/2006/relationships/image" Target="media/image31.jpeg"/><Relationship Id="rId47" Type="http://schemas.openxmlformats.org/officeDocument/2006/relationships/image" Target="media/image36.sv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file:///E:\Shared\TGC%20Active%20Clients\CPE\CPE_Report%20Template_V2.docx" TargetMode="External"/><Relationship Id="rId37" Type="http://schemas.openxmlformats.org/officeDocument/2006/relationships/image" Target="media/image26.svg"/><Relationship Id="rId53" Type="http://schemas.openxmlformats.org/officeDocument/2006/relationships/image" Target="media/image39.png"/><Relationship Id="rId58" Type="http://schemas.openxmlformats.org/officeDocument/2006/relationships/image" Target="media/image44.svg"/><Relationship Id="rId74" Type="http://schemas.openxmlformats.org/officeDocument/2006/relationships/image" Target="media/image60.jpeg"/><Relationship Id="rId79" Type="http://schemas.openxmlformats.org/officeDocument/2006/relationships/image" Target="media/image65.svg"/><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hyperlink" Target="file:///E:\Shared\TGC%20Active%20Clients\CPE\CPE_Report%20Template_V2.docx" TargetMode="External"/><Relationship Id="rId35" Type="http://schemas.openxmlformats.org/officeDocument/2006/relationships/image" Target="media/image24.svg"/><Relationship Id="rId43" Type="http://schemas.openxmlformats.org/officeDocument/2006/relationships/image" Target="media/image32.jpeg"/><Relationship Id="rId48" Type="http://schemas.openxmlformats.org/officeDocument/2006/relationships/footer" Target="footer1.xml"/><Relationship Id="rId56" Type="http://schemas.openxmlformats.org/officeDocument/2006/relationships/image" Target="media/image42.jpeg"/><Relationship Id="rId64" Type="http://schemas.openxmlformats.org/officeDocument/2006/relationships/image" Target="media/image50.svg"/><Relationship Id="rId69" Type="http://schemas.openxmlformats.org/officeDocument/2006/relationships/image" Target="media/image55.jpeg"/><Relationship Id="rId77" Type="http://schemas.openxmlformats.org/officeDocument/2006/relationships/image" Target="media/image63.sv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svg"/><Relationship Id="rId80" Type="http://schemas.openxmlformats.org/officeDocument/2006/relationships/image" Target="media/image6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hyperlink" Target="file:///E:\Shared\TGC%20Active%20Clients\CPE\CPE_Report%20Template_V2.docx" TargetMode="Externa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3.png"/><Relationship Id="rId41" Type="http://schemas.openxmlformats.org/officeDocument/2006/relationships/image" Target="media/image30.svg"/><Relationship Id="rId54" Type="http://schemas.openxmlformats.org/officeDocument/2006/relationships/image" Target="media/image40.svg"/><Relationship Id="rId62" Type="http://schemas.openxmlformats.org/officeDocument/2006/relationships/image" Target="media/image48.sv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footer" Target="footer2.xml"/><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hyperlink" Target="file:///E:\Shared\TGC%20Active%20Clients\CPE\CPE_Report%20Template_V2.docx" TargetMode="External"/><Relationship Id="rId44" Type="http://schemas.openxmlformats.org/officeDocument/2006/relationships/image" Target="media/image33.pn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sv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svg"/><Relationship Id="rId18" Type="http://schemas.openxmlformats.org/officeDocument/2006/relationships/image" Target="media/image11.jpg"/><Relationship Id="rId39" Type="http://schemas.openxmlformats.org/officeDocument/2006/relationships/image" Target="media/image28.svg"/><Relationship Id="rId34" Type="http://schemas.openxmlformats.org/officeDocument/2006/relationships/image" Target="media/image23.png"/><Relationship Id="rId50" Type="http://schemas.openxmlformats.org/officeDocument/2006/relationships/chart" Target="charts/chart1.xml"/><Relationship Id="rId55" Type="http://schemas.openxmlformats.org/officeDocument/2006/relationships/image" Target="media/image41.jpe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2.sv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4.svg"/><Relationship Id="rId66" Type="http://schemas.openxmlformats.org/officeDocument/2006/relationships/image" Target="media/image52.jpeg"/><Relationship Id="rId61" Type="http://schemas.openxmlformats.org/officeDocument/2006/relationships/image" Target="media/image47.png"/><Relationship Id="rId82" Type="http://schemas.openxmlformats.org/officeDocument/2006/relationships/image" Target="media/image6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lynBeltran\OneDrive%20-%20PSNC\Desktop\LPC%20files\LPC%20Branding%20Assets\LPC%20Annual%20Report%20Template%20(June%202024%20version).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710584752035532E-2"/>
          <c:y val="5.4536440257808627E-2"/>
          <c:w val="0.91857883049592892"/>
          <c:h val="0.82151710461080818"/>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CA09-4237-80D4-0EB38B7DF9D5}"/>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CA09-4237-80D4-0EB38B7DF9D5}"/>
              </c:ext>
            </c:extLst>
          </c:dPt>
          <c:dPt>
            <c:idx val="3"/>
            <c:invertIfNegative val="0"/>
            <c:bubble3D val="0"/>
            <c:spPr>
              <a:solidFill>
                <a:schemeClr val="tx2"/>
              </a:solidFill>
              <a:ln>
                <a:noFill/>
              </a:ln>
              <a:effectLst/>
            </c:spPr>
            <c:extLst>
              <c:ext xmlns:c16="http://schemas.microsoft.com/office/drawing/2014/chart" uri="{C3380CC4-5D6E-409C-BE32-E72D297353CC}">
                <c16:uniqueId val="{00000005-CA09-4237-80D4-0EB38B7DF9D5}"/>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7-CA09-4237-80D4-0EB38B7DF9D5}"/>
              </c:ext>
            </c:extLst>
          </c:dPt>
          <c:dLbls>
            <c:dLbl>
              <c:idx val="0"/>
              <c:layout>
                <c:manualLayout>
                  <c:x val="-1.696254769388304E-17"/>
                  <c:y val="0.2003525154298697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09-4237-80D4-0EB38B7DF9D5}"/>
                </c:ext>
              </c:extLst>
            </c:dLbl>
            <c:dLbl>
              <c:idx val="1"/>
              <c:layout>
                <c:manualLayout>
                  <c:x val="3.3925095387766081E-17"/>
                  <c:y val="0.4791492783778824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09-4237-80D4-0EB38B7DF9D5}"/>
                </c:ext>
              </c:extLst>
            </c:dLbl>
            <c:dLbl>
              <c:idx val="2"/>
              <c:layout>
                <c:manualLayout>
                  <c:x val="0"/>
                  <c:y val="0.651793222178412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09-4237-80D4-0EB38B7DF9D5}"/>
                </c:ext>
              </c:extLst>
            </c:dLbl>
            <c:dLbl>
              <c:idx val="3"/>
              <c:layout>
                <c:manualLayout>
                  <c:x val="0"/>
                  <c:y val="0.836935262864080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09-4237-80D4-0EB38B7DF9D5}"/>
                </c:ext>
              </c:extLst>
            </c:dLbl>
            <c:dLbl>
              <c:idx val="4"/>
              <c:layout>
                <c:manualLayout>
                  <c:x val="0"/>
                  <c:y val="0.5270437501707924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09-4237-80D4-0EB38B7DF9D5}"/>
                </c:ext>
              </c:extLst>
            </c:dLbl>
            <c:dLbl>
              <c:idx val="5"/>
              <c:layout>
                <c:manualLayout>
                  <c:x val="0"/>
                  <c:y val="0.7845424131106071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09-4237-80D4-0EB38B7DF9D5}"/>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Category 1</c:v>
                </c:pt>
                <c:pt idx="1">
                  <c:v>Category 2</c:v>
                </c:pt>
                <c:pt idx="2">
                  <c:v>Category 3</c:v>
                </c:pt>
                <c:pt idx="3">
                  <c:v>Category 4</c:v>
                </c:pt>
                <c:pt idx="4">
                  <c:v>Category 5</c:v>
                </c:pt>
                <c:pt idx="5">
                  <c:v>Category 6</c:v>
                </c:pt>
              </c:strCache>
            </c:strRef>
          </c:cat>
          <c:val>
            <c:numRef>
              <c:f>Sheet1!$B$2:$B$7</c:f>
              <c:numCache>
                <c:formatCode>General</c:formatCode>
                <c:ptCount val="6"/>
                <c:pt idx="0">
                  <c:v>5</c:v>
                </c:pt>
                <c:pt idx="1">
                  <c:v>20</c:v>
                </c:pt>
                <c:pt idx="2">
                  <c:v>30</c:v>
                </c:pt>
                <c:pt idx="3">
                  <c:v>40</c:v>
                </c:pt>
                <c:pt idx="4">
                  <c:v>23</c:v>
                </c:pt>
                <c:pt idx="5">
                  <c:v>37</c:v>
                </c:pt>
              </c:numCache>
            </c:numRef>
          </c:val>
          <c:extLst>
            <c:ext xmlns:c16="http://schemas.microsoft.com/office/drawing/2014/chart" uri="{C3380CC4-5D6E-409C-BE32-E72D297353CC}">
              <c16:uniqueId val="{0000000A-CA09-4237-80D4-0EB38B7DF9D5}"/>
            </c:ext>
          </c:extLst>
        </c:ser>
        <c:ser>
          <c:idx val="1"/>
          <c:order val="1"/>
          <c:tx>
            <c:strRef>
              <c:f>Sheet1!$C$1</c:f>
              <c:strCache>
                <c:ptCount val="1"/>
                <c:pt idx="0">
                  <c:v>Column1</c:v>
                </c:pt>
              </c:strCache>
            </c:strRef>
          </c:tx>
          <c:spPr>
            <a:solidFill>
              <a:schemeClr val="accent2"/>
            </a:solidFill>
            <a:ln>
              <a:noFill/>
            </a:ln>
            <a:effectLst/>
          </c:spPr>
          <c:invertIfNegative val="0"/>
          <c:cat>
            <c:strRef>
              <c:f>Sheet1!$A$2:$A$7</c:f>
              <c:strCache>
                <c:ptCount val="6"/>
                <c:pt idx="0">
                  <c:v>Category 1</c:v>
                </c:pt>
                <c:pt idx="1">
                  <c:v>Category 2</c:v>
                </c:pt>
                <c:pt idx="2">
                  <c:v>Category 3</c:v>
                </c:pt>
                <c:pt idx="3">
                  <c:v>Category 4</c:v>
                </c:pt>
                <c:pt idx="4">
                  <c:v>Category 5</c:v>
                </c:pt>
                <c:pt idx="5">
                  <c:v>Category 6</c:v>
                </c:pt>
              </c:strCache>
            </c:strRef>
          </c:cat>
          <c:val>
            <c:numRef>
              <c:f>Sheet1!$C$2:$C$7</c:f>
              <c:numCache>
                <c:formatCode>General</c:formatCode>
                <c:ptCount val="6"/>
              </c:numCache>
            </c:numRef>
          </c:val>
          <c:extLst>
            <c:ext xmlns:c16="http://schemas.microsoft.com/office/drawing/2014/chart" uri="{C3380CC4-5D6E-409C-BE32-E72D297353CC}">
              <c16:uniqueId val="{0000000B-CA09-4237-80D4-0EB38B7DF9D5}"/>
            </c:ext>
          </c:extLst>
        </c:ser>
        <c:ser>
          <c:idx val="2"/>
          <c:order val="2"/>
          <c:tx>
            <c:strRef>
              <c:f>Sheet1!$D$1</c:f>
              <c:strCache>
                <c:ptCount val="1"/>
                <c:pt idx="0">
                  <c:v>Column2</c:v>
                </c:pt>
              </c:strCache>
            </c:strRef>
          </c:tx>
          <c:spPr>
            <a:solidFill>
              <a:schemeClr val="accent3"/>
            </a:solidFill>
            <a:ln>
              <a:noFill/>
            </a:ln>
            <a:effectLst/>
          </c:spPr>
          <c:invertIfNegative val="0"/>
          <c:cat>
            <c:strRef>
              <c:f>Sheet1!$A$2:$A$7</c:f>
              <c:strCache>
                <c:ptCount val="6"/>
                <c:pt idx="0">
                  <c:v>Category 1</c:v>
                </c:pt>
                <c:pt idx="1">
                  <c:v>Category 2</c:v>
                </c:pt>
                <c:pt idx="2">
                  <c:v>Category 3</c:v>
                </c:pt>
                <c:pt idx="3">
                  <c:v>Category 4</c:v>
                </c:pt>
                <c:pt idx="4">
                  <c:v>Category 5</c:v>
                </c:pt>
                <c:pt idx="5">
                  <c:v>Category 6</c:v>
                </c:pt>
              </c:strCache>
            </c:strRef>
          </c:cat>
          <c:val>
            <c:numRef>
              <c:f>Sheet1!$D$2:$D$7</c:f>
              <c:numCache>
                <c:formatCode>General</c:formatCode>
                <c:ptCount val="6"/>
              </c:numCache>
            </c:numRef>
          </c:val>
          <c:extLst>
            <c:ext xmlns:c16="http://schemas.microsoft.com/office/drawing/2014/chart" uri="{C3380CC4-5D6E-409C-BE32-E72D297353CC}">
              <c16:uniqueId val="{0000000C-CA09-4237-80D4-0EB38B7DF9D5}"/>
            </c:ext>
          </c:extLst>
        </c:ser>
        <c:dLbls>
          <c:showLegendKey val="0"/>
          <c:showVal val="0"/>
          <c:showCatName val="0"/>
          <c:showSerName val="0"/>
          <c:showPercent val="0"/>
          <c:showBubbleSize val="0"/>
        </c:dLbls>
        <c:gapWidth val="21"/>
        <c:overlap val="100"/>
        <c:axId val="1588091551"/>
        <c:axId val="1441697999"/>
      </c:barChart>
      <c:catAx>
        <c:axId val="1588091551"/>
        <c:scaling>
          <c:orientation val="minMax"/>
        </c:scaling>
        <c:delete val="1"/>
        <c:axPos val="b"/>
        <c:numFmt formatCode="General" sourceLinked="1"/>
        <c:majorTickMark val="none"/>
        <c:minorTickMark val="none"/>
        <c:tickLblPos val="nextTo"/>
        <c:crossAx val="1441697999"/>
        <c:crosses val="autoZero"/>
        <c:auto val="1"/>
        <c:lblAlgn val="ctr"/>
        <c:lblOffset val="100"/>
        <c:noMultiLvlLbl val="0"/>
      </c:catAx>
      <c:valAx>
        <c:axId val="1441697999"/>
        <c:scaling>
          <c:orientation val="minMax"/>
        </c:scaling>
        <c:delete val="1"/>
        <c:axPos val="l"/>
        <c:numFmt formatCode="General" sourceLinked="1"/>
        <c:majorTickMark val="none"/>
        <c:minorTickMark val="none"/>
        <c:tickLblPos val="nextTo"/>
        <c:crossAx val="1588091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n>
            <a:no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PE">
      <a:dk1>
        <a:srgbClr val="0076BD"/>
      </a:dk1>
      <a:lt1>
        <a:sysClr val="window" lastClr="FFFFFF"/>
      </a:lt1>
      <a:dk2>
        <a:srgbClr val="0076BD"/>
      </a:dk2>
      <a:lt2>
        <a:srgbClr val="E7E6E6"/>
      </a:lt2>
      <a:accent1>
        <a:srgbClr val="5AC2B4"/>
      </a:accent1>
      <a:accent2>
        <a:srgbClr val="F26E3E"/>
      </a:accent2>
      <a:accent3>
        <a:srgbClr val="B23E96"/>
      </a:accent3>
      <a:accent4>
        <a:srgbClr val="B596C6"/>
      </a:accent4>
      <a:accent5>
        <a:srgbClr val="FF662B"/>
      </a:accent5>
      <a:accent6>
        <a:srgbClr val="0073CF"/>
      </a:accent6>
      <a:hlink>
        <a:srgbClr val="0563C1"/>
      </a:hlink>
      <a:folHlink>
        <a:srgbClr val="CC00B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PE">
    <a:dk1>
      <a:srgbClr val="0076BD"/>
    </a:dk1>
    <a:lt1>
      <a:sysClr val="window" lastClr="FFFFFF"/>
    </a:lt1>
    <a:dk2>
      <a:srgbClr val="0076BD"/>
    </a:dk2>
    <a:lt2>
      <a:srgbClr val="E7E6E6"/>
    </a:lt2>
    <a:accent1>
      <a:srgbClr val="5AC2B4"/>
    </a:accent1>
    <a:accent2>
      <a:srgbClr val="F26E3E"/>
    </a:accent2>
    <a:accent3>
      <a:srgbClr val="B23E96"/>
    </a:accent3>
    <a:accent4>
      <a:srgbClr val="B596C6"/>
    </a:accent4>
    <a:accent5>
      <a:srgbClr val="FF662B"/>
    </a:accent5>
    <a:accent6>
      <a:srgbClr val="0073CF"/>
    </a:accent6>
    <a:hlink>
      <a:srgbClr val="0563C1"/>
    </a:hlink>
    <a:folHlink>
      <a:srgbClr val="CC00B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56F28-B21C-B84A-A5E5-B4615C001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LPC Annual Report Template (June 2024 version)</Template>
  <TotalTime>0</TotalTime>
  <Pages>22</Pages>
  <Words>1816</Words>
  <Characters>10355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12147</CharactersWithSpaces>
  <SharedDoc>false</SharedDoc>
  <HLinks>
    <vt:vector size="78" baseType="variant">
      <vt:variant>
        <vt:i4>1245235</vt:i4>
      </vt:variant>
      <vt:variant>
        <vt:i4>74</vt:i4>
      </vt:variant>
      <vt:variant>
        <vt:i4>0</vt:i4>
      </vt:variant>
      <vt:variant>
        <vt:i4>5</vt:i4>
      </vt:variant>
      <vt:variant>
        <vt:lpwstr/>
      </vt:variant>
      <vt:variant>
        <vt:lpwstr>_Toc143097877</vt:lpwstr>
      </vt:variant>
      <vt:variant>
        <vt:i4>1245235</vt:i4>
      </vt:variant>
      <vt:variant>
        <vt:i4>68</vt:i4>
      </vt:variant>
      <vt:variant>
        <vt:i4>0</vt:i4>
      </vt:variant>
      <vt:variant>
        <vt:i4>5</vt:i4>
      </vt:variant>
      <vt:variant>
        <vt:lpwstr/>
      </vt:variant>
      <vt:variant>
        <vt:lpwstr>_Toc143097876</vt:lpwstr>
      </vt:variant>
      <vt:variant>
        <vt:i4>3342359</vt:i4>
      </vt:variant>
      <vt:variant>
        <vt:i4>62</vt:i4>
      </vt:variant>
      <vt:variant>
        <vt:i4>0</vt:i4>
      </vt:variant>
      <vt:variant>
        <vt:i4>5</vt:i4>
      </vt:variant>
      <vt:variant>
        <vt:lpwstr>E:\Shared\TGC Active Clients\CPE\CPE_Report Template_V2.docx</vt:lpwstr>
      </vt:variant>
      <vt:variant>
        <vt:lpwstr>_Toc143097875</vt:lpwstr>
      </vt:variant>
      <vt:variant>
        <vt:i4>1245235</vt:i4>
      </vt:variant>
      <vt:variant>
        <vt:i4>56</vt:i4>
      </vt:variant>
      <vt:variant>
        <vt:i4>0</vt:i4>
      </vt:variant>
      <vt:variant>
        <vt:i4>5</vt:i4>
      </vt:variant>
      <vt:variant>
        <vt:lpwstr/>
      </vt:variant>
      <vt:variant>
        <vt:lpwstr>_Toc143097874</vt:lpwstr>
      </vt:variant>
      <vt:variant>
        <vt:i4>1245235</vt:i4>
      </vt:variant>
      <vt:variant>
        <vt:i4>50</vt:i4>
      </vt:variant>
      <vt:variant>
        <vt:i4>0</vt:i4>
      </vt:variant>
      <vt:variant>
        <vt:i4>5</vt:i4>
      </vt:variant>
      <vt:variant>
        <vt:lpwstr/>
      </vt:variant>
      <vt:variant>
        <vt:lpwstr>_Toc143097873</vt:lpwstr>
      </vt:variant>
      <vt:variant>
        <vt:i4>1245235</vt:i4>
      </vt:variant>
      <vt:variant>
        <vt:i4>44</vt:i4>
      </vt:variant>
      <vt:variant>
        <vt:i4>0</vt:i4>
      </vt:variant>
      <vt:variant>
        <vt:i4>5</vt:i4>
      </vt:variant>
      <vt:variant>
        <vt:lpwstr/>
      </vt:variant>
      <vt:variant>
        <vt:lpwstr>_Toc143097872</vt:lpwstr>
      </vt:variant>
      <vt:variant>
        <vt:i4>3342359</vt:i4>
      </vt:variant>
      <vt:variant>
        <vt:i4>38</vt:i4>
      </vt:variant>
      <vt:variant>
        <vt:i4>0</vt:i4>
      </vt:variant>
      <vt:variant>
        <vt:i4>5</vt:i4>
      </vt:variant>
      <vt:variant>
        <vt:lpwstr>E:\Shared\TGC Active Clients\CPE\CPE_Report Template_V2.docx</vt:lpwstr>
      </vt:variant>
      <vt:variant>
        <vt:lpwstr>_Toc143097871</vt:lpwstr>
      </vt:variant>
      <vt:variant>
        <vt:i4>1245235</vt:i4>
      </vt:variant>
      <vt:variant>
        <vt:i4>32</vt:i4>
      </vt:variant>
      <vt:variant>
        <vt:i4>0</vt:i4>
      </vt:variant>
      <vt:variant>
        <vt:i4>5</vt:i4>
      </vt:variant>
      <vt:variant>
        <vt:lpwstr/>
      </vt:variant>
      <vt:variant>
        <vt:lpwstr>_Toc143097870</vt:lpwstr>
      </vt:variant>
      <vt:variant>
        <vt:i4>1179699</vt:i4>
      </vt:variant>
      <vt:variant>
        <vt:i4>26</vt:i4>
      </vt:variant>
      <vt:variant>
        <vt:i4>0</vt:i4>
      </vt:variant>
      <vt:variant>
        <vt:i4>5</vt:i4>
      </vt:variant>
      <vt:variant>
        <vt:lpwstr/>
      </vt:variant>
      <vt:variant>
        <vt:lpwstr>_Toc143097869</vt:lpwstr>
      </vt:variant>
      <vt:variant>
        <vt:i4>1179699</vt:i4>
      </vt:variant>
      <vt:variant>
        <vt:i4>20</vt:i4>
      </vt:variant>
      <vt:variant>
        <vt:i4>0</vt:i4>
      </vt:variant>
      <vt:variant>
        <vt:i4>5</vt:i4>
      </vt:variant>
      <vt:variant>
        <vt:lpwstr/>
      </vt:variant>
      <vt:variant>
        <vt:lpwstr>_Toc143097868</vt:lpwstr>
      </vt:variant>
      <vt:variant>
        <vt:i4>1179699</vt:i4>
      </vt:variant>
      <vt:variant>
        <vt:i4>14</vt:i4>
      </vt:variant>
      <vt:variant>
        <vt:i4>0</vt:i4>
      </vt:variant>
      <vt:variant>
        <vt:i4>5</vt:i4>
      </vt:variant>
      <vt:variant>
        <vt:lpwstr/>
      </vt:variant>
      <vt:variant>
        <vt:lpwstr>_Toc143097867</vt:lpwstr>
      </vt:variant>
      <vt:variant>
        <vt:i4>1179699</vt:i4>
      </vt:variant>
      <vt:variant>
        <vt:i4>8</vt:i4>
      </vt:variant>
      <vt:variant>
        <vt:i4>0</vt:i4>
      </vt:variant>
      <vt:variant>
        <vt:i4>5</vt:i4>
      </vt:variant>
      <vt:variant>
        <vt:lpwstr/>
      </vt:variant>
      <vt:variant>
        <vt:lpwstr>_Toc143097866</vt:lpwstr>
      </vt:variant>
      <vt:variant>
        <vt:i4>1179699</vt:i4>
      </vt:variant>
      <vt:variant>
        <vt:i4>2</vt:i4>
      </vt:variant>
      <vt:variant>
        <vt:i4>0</vt:i4>
      </vt:variant>
      <vt:variant>
        <vt:i4>5</vt:i4>
      </vt:variant>
      <vt:variant>
        <vt:lpwstr/>
      </vt:variant>
      <vt:variant>
        <vt:lpwstr>_Toc143097865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Sharlyn Beltran</dc:creator>
  <cp:keywords/>
  <dc:description/>
  <cp:lastModifiedBy>Sharlyn Beltran</cp:lastModifiedBy>
  <cp:revision>1</cp:revision>
  <dcterms:created xsi:type="dcterms:W3CDTF">2024-06-13T15:25:00Z</dcterms:created>
  <dcterms:modified xsi:type="dcterms:W3CDTF">2024-06-13T15:26:00Z</dcterms:modified>
</cp:coreProperties>
</file>